
<file path=[Content_Types].xml><?xml version="1.0" encoding="utf-8"?>
<Types xmlns="http://schemas.openxmlformats.org/package/2006/content-types">
  <Default Extension="1" ContentType="image/jpeg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42307194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2C70C672" w14:textId="77777777" w:rsidR="004964C4" w:rsidRDefault="004964C4" w:rsidP="000B37B6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Pr="004964C4">
              <w:t>August</w:t>
            </w:r>
            <w: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7D79BC0E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6F68D130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5782046B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31F06BEA" w14:textId="77777777" w:rsidR="004964C4" w:rsidRDefault="004964C4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2023</w:t>
            </w:r>
            <w:r>
              <w:fldChar w:fldCharType="end"/>
            </w:r>
          </w:p>
        </w:tc>
      </w:tr>
      <w:tr w:rsidR="004964C4" w:rsidRPr="00420111" w14:paraId="2DFC68B6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32E0ED5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8FBC68A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3652032D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4749DA05" w14:textId="77777777" w:rsidR="004964C4" w:rsidRDefault="00A90582" w:rsidP="000B37B6">
            <w:pPr>
              <w:pStyle w:val="Days"/>
            </w:pPr>
            <w:sdt>
              <w:sdtPr>
                <w:id w:val="1527134494"/>
                <w:placeholder>
                  <w:docPart w:val="29EFAC27227944CE8097802B674D04FD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773DCBBA" w14:textId="77777777" w:rsidR="004964C4" w:rsidRDefault="00A90582" w:rsidP="000B37B6">
            <w:pPr>
              <w:pStyle w:val="Days"/>
            </w:pPr>
            <w:sdt>
              <w:sdtPr>
                <w:id w:val="8650153"/>
                <w:placeholder>
                  <w:docPart w:val="5EBF0CB7AB4A4E008B80CB4CEC417565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18BD9D94" w14:textId="77777777" w:rsidR="004964C4" w:rsidRDefault="00A90582" w:rsidP="000B37B6">
            <w:pPr>
              <w:pStyle w:val="Days"/>
            </w:pPr>
            <w:sdt>
              <w:sdtPr>
                <w:id w:val="-1517691135"/>
                <w:placeholder>
                  <w:docPart w:val="76C8ED5683B44C1F8700D17D6F4B6783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3D52E5BF" w14:textId="77777777" w:rsidR="004964C4" w:rsidRDefault="00A90582" w:rsidP="000B37B6">
            <w:pPr>
              <w:pStyle w:val="Days"/>
            </w:pPr>
            <w:sdt>
              <w:sdtPr>
                <w:id w:val="-1684429625"/>
                <w:placeholder>
                  <w:docPart w:val="9818E766C88A430FA242F456A9DA1713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3044A5F5" w14:textId="77777777" w:rsidR="004964C4" w:rsidRDefault="00A90582" w:rsidP="000B37B6">
            <w:pPr>
              <w:pStyle w:val="Days"/>
            </w:pPr>
            <w:sdt>
              <w:sdtPr>
                <w:id w:val="-1188375605"/>
                <w:placeholder>
                  <w:docPart w:val="A3281FB4D60740888FFF6E8FCDD517D7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549F6C1D" w14:textId="77777777" w:rsidR="004964C4" w:rsidRDefault="00A90582" w:rsidP="000B37B6">
            <w:pPr>
              <w:pStyle w:val="Days"/>
            </w:pPr>
            <w:sdt>
              <w:sdtPr>
                <w:id w:val="1991825489"/>
                <w:placeholder>
                  <w:docPart w:val="F6C3E4B7B18B4DA89CFDB01255F8E36E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030372A6" w14:textId="77777777" w:rsidR="004964C4" w:rsidRDefault="00A90582" w:rsidP="000B37B6">
            <w:pPr>
              <w:pStyle w:val="Days"/>
            </w:pPr>
            <w:sdt>
              <w:sdtPr>
                <w:id w:val="115736794"/>
                <w:placeholder>
                  <w:docPart w:val="0147DD8B071B40F39EFF63453BA6881A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10BF1051" w14:textId="77777777" w:rsidTr="000B37B6">
        <w:tc>
          <w:tcPr>
            <w:tcW w:w="2054" w:type="dxa"/>
            <w:tcBorders>
              <w:bottom w:val="nil"/>
            </w:tcBorders>
          </w:tcPr>
          <w:p w14:paraId="0350AA06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8975609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0CC7767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F0D9CFB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84C3F0B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01B7E90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9D30DA3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4964C4" w14:paraId="7BD2675B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CE1AEB3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F7B02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2D27D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5F8B3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6C00A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624B2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E914DF" w14:textId="77777777" w:rsidR="004964C4" w:rsidRDefault="004964C4" w:rsidP="000B37B6"/>
        </w:tc>
      </w:tr>
      <w:tr w:rsidR="004964C4" w14:paraId="5A756599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1D415AE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50855C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18E966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BEB2C4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8DCD256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7DEB83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0B1E4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4964C4" w14:paraId="0A633C43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4C77C7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FED1E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C82BC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43E0A9" w14:textId="6FF9A72A" w:rsidR="004964C4" w:rsidRDefault="000B37B6" w:rsidP="000B37B6">
            <w:r>
              <w:t>First Day of School!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0E80F1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759DA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2EE711" w14:textId="77777777" w:rsidR="004964C4" w:rsidRDefault="004964C4" w:rsidP="000B37B6"/>
        </w:tc>
      </w:tr>
      <w:tr w:rsidR="004964C4" w14:paraId="0CBB7205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C0B9BF3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6A894E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222884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7905C0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DE80A0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F946D9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81FF309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4964C4" w14:paraId="2F853DDF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E11E3D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5D6CA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1EA84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2967B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7C5707" w14:textId="3E99E5AF" w:rsidR="004964C4" w:rsidRDefault="000B37B6" w:rsidP="000B37B6">
            <w:r>
              <w:t>Choir Parent Meeting via Zoom @ 6:00pm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23A44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F62E203" w14:textId="77777777" w:rsidR="004964C4" w:rsidRDefault="004964C4" w:rsidP="000B37B6"/>
        </w:tc>
      </w:tr>
      <w:tr w:rsidR="004964C4" w14:paraId="56F7B718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5A35101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56767A9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007F21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1A12CC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4FCEB0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B900B7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05D50F6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4964C4" w14:paraId="77284C08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83809B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DA27F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3D2C3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D5236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BAEFF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94CB9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545407" w14:textId="77777777" w:rsidR="004964C4" w:rsidRDefault="004964C4" w:rsidP="000B37B6"/>
        </w:tc>
      </w:tr>
      <w:tr w:rsidR="004964C4" w14:paraId="42679017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F9D7A6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D2E82E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21DD44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A324827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06E0D4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EBE4A1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AED680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4964C4" w14:paraId="48BFBD9B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A0FA6E9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83095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0A407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759259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033F5C" w14:textId="2A0A98F0" w:rsidR="004964C4" w:rsidRDefault="00253ACB" w:rsidP="000B37B6">
            <w:r>
              <w:t xml:space="preserve">Money </w:t>
            </w:r>
            <w:r w:rsidR="00F27409">
              <w:t>for Altitude Trampoline Park Due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A286D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1C88FB" w14:textId="77777777" w:rsidR="004964C4" w:rsidRDefault="004964C4" w:rsidP="000B37B6"/>
        </w:tc>
      </w:tr>
      <w:tr w:rsidR="004964C4" w14:paraId="28581AEE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7ED9B487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0EF9B5A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3278C5D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F4075E6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F7BAAE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C1604A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97EC7B" w14:textId="77777777" w:rsidR="004964C4" w:rsidRDefault="004964C4" w:rsidP="000B37B6">
            <w:pPr>
              <w:pStyle w:val="Dates"/>
            </w:pPr>
          </w:p>
        </w:tc>
      </w:tr>
      <w:tr w:rsidR="004964C4" w14:paraId="524D293F" w14:textId="77777777" w:rsidTr="000B37B6">
        <w:trPr>
          <w:trHeight w:hRule="exact" w:val="907"/>
        </w:trPr>
        <w:tc>
          <w:tcPr>
            <w:tcW w:w="2054" w:type="dxa"/>
          </w:tcPr>
          <w:p w14:paraId="570DD3AF" w14:textId="77777777" w:rsidR="004964C4" w:rsidRDefault="004964C4" w:rsidP="000B37B6"/>
        </w:tc>
        <w:tc>
          <w:tcPr>
            <w:tcW w:w="2055" w:type="dxa"/>
          </w:tcPr>
          <w:p w14:paraId="487EB565" w14:textId="77777777" w:rsidR="004964C4" w:rsidRDefault="004964C4" w:rsidP="000B37B6"/>
        </w:tc>
        <w:tc>
          <w:tcPr>
            <w:tcW w:w="2055" w:type="dxa"/>
          </w:tcPr>
          <w:p w14:paraId="4001AED8" w14:textId="77777777" w:rsidR="004964C4" w:rsidRDefault="004964C4" w:rsidP="000B37B6"/>
        </w:tc>
        <w:tc>
          <w:tcPr>
            <w:tcW w:w="2055" w:type="dxa"/>
          </w:tcPr>
          <w:p w14:paraId="1B9D756E" w14:textId="77777777" w:rsidR="004964C4" w:rsidRDefault="004964C4" w:rsidP="000B37B6"/>
        </w:tc>
        <w:tc>
          <w:tcPr>
            <w:tcW w:w="2055" w:type="dxa"/>
          </w:tcPr>
          <w:p w14:paraId="02AEB217" w14:textId="77777777" w:rsidR="004964C4" w:rsidRDefault="004964C4" w:rsidP="000B37B6"/>
        </w:tc>
        <w:tc>
          <w:tcPr>
            <w:tcW w:w="2055" w:type="dxa"/>
          </w:tcPr>
          <w:p w14:paraId="02F2C785" w14:textId="77777777" w:rsidR="004964C4" w:rsidRDefault="004964C4" w:rsidP="000B37B6"/>
        </w:tc>
        <w:tc>
          <w:tcPr>
            <w:tcW w:w="2055" w:type="dxa"/>
          </w:tcPr>
          <w:p w14:paraId="36DCDE69" w14:textId="77777777" w:rsidR="004964C4" w:rsidRDefault="004964C4" w:rsidP="000B37B6"/>
        </w:tc>
      </w:tr>
    </w:tbl>
    <w:p w14:paraId="7534368B" w14:textId="77777777" w:rsidR="004964C4" w:rsidRDefault="004964C4" w:rsidP="004964C4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7A7EE6F9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51BEBD9" w14:textId="77777777" w:rsidR="004964C4" w:rsidRDefault="004964C4" w:rsidP="000B37B6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2B33BA4D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381C8097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716FD7D7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6AB836D5" w14:textId="77777777" w:rsidR="004964C4" w:rsidRDefault="004964C4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2023</w:t>
            </w:r>
            <w:r>
              <w:fldChar w:fldCharType="end"/>
            </w:r>
          </w:p>
        </w:tc>
      </w:tr>
      <w:tr w:rsidR="004964C4" w:rsidRPr="00420111" w14:paraId="1041BB2E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87DFA52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3F8F0FB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70F556E3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44B6A010" w14:textId="77777777" w:rsidR="004964C4" w:rsidRDefault="00A90582" w:rsidP="000B37B6">
            <w:pPr>
              <w:pStyle w:val="Days"/>
            </w:pPr>
            <w:sdt>
              <w:sdtPr>
                <w:id w:val="578103270"/>
                <w:placeholder>
                  <w:docPart w:val="81E18DE418774A98BD592E95B215C68B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2D27632D" w14:textId="77777777" w:rsidR="004964C4" w:rsidRDefault="00A90582" w:rsidP="000B37B6">
            <w:pPr>
              <w:pStyle w:val="Days"/>
            </w:pPr>
            <w:sdt>
              <w:sdtPr>
                <w:id w:val="28778610"/>
                <w:placeholder>
                  <w:docPart w:val="7A4407EA91F4408B8BA545569F1C47A3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5B147543" w14:textId="77777777" w:rsidR="004964C4" w:rsidRDefault="00A90582" w:rsidP="000B37B6">
            <w:pPr>
              <w:pStyle w:val="Days"/>
            </w:pPr>
            <w:sdt>
              <w:sdtPr>
                <w:id w:val="177927866"/>
                <w:placeholder>
                  <w:docPart w:val="8471C1BBAAC5445B9EB20240AD7B3F2E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3AE362DB" w14:textId="77777777" w:rsidR="004964C4" w:rsidRDefault="00A90582" w:rsidP="000B37B6">
            <w:pPr>
              <w:pStyle w:val="Days"/>
            </w:pPr>
            <w:sdt>
              <w:sdtPr>
                <w:id w:val="-1154595886"/>
                <w:placeholder>
                  <w:docPart w:val="0D5EA8FE069E43D2916F0C212ED8F6B6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40544B64" w14:textId="77777777" w:rsidR="004964C4" w:rsidRDefault="00A90582" w:rsidP="000B37B6">
            <w:pPr>
              <w:pStyle w:val="Days"/>
            </w:pPr>
            <w:sdt>
              <w:sdtPr>
                <w:id w:val="522600315"/>
                <w:placeholder>
                  <w:docPart w:val="EE03CFC5863F47FC9DF746EA3FB28DB5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7CDD2161" w14:textId="77777777" w:rsidR="004964C4" w:rsidRDefault="00A90582" w:rsidP="000B37B6">
            <w:pPr>
              <w:pStyle w:val="Days"/>
            </w:pPr>
            <w:sdt>
              <w:sdtPr>
                <w:id w:val="-1478292852"/>
                <w:placeholder>
                  <w:docPart w:val="520E17BCEBED4FDEB8FDD7F02777FEA2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4A566F36" w14:textId="77777777" w:rsidR="004964C4" w:rsidRDefault="00A90582" w:rsidP="000B37B6">
            <w:pPr>
              <w:pStyle w:val="Days"/>
            </w:pPr>
            <w:sdt>
              <w:sdtPr>
                <w:id w:val="-380862258"/>
                <w:placeholder>
                  <w:docPart w:val="6EFD87A6FF3848DC9EED2CE2BCDF26B2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58410B02" w14:textId="77777777" w:rsidTr="000B37B6">
        <w:tc>
          <w:tcPr>
            <w:tcW w:w="2054" w:type="dxa"/>
            <w:tcBorders>
              <w:bottom w:val="nil"/>
            </w:tcBorders>
          </w:tcPr>
          <w:p w14:paraId="0F132E5D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DE66ED6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C370BC4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26CB3A24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5D824C0C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6AAC4172" w14:textId="77777777" w:rsidR="004964C4" w:rsidRDefault="004964C4" w:rsidP="000B37B6">
            <w:pPr>
              <w:pStyle w:val="Dates"/>
            </w:pPr>
            <w:r>
              <w:t>1</w:t>
            </w:r>
          </w:p>
        </w:tc>
        <w:tc>
          <w:tcPr>
            <w:tcW w:w="2055" w:type="dxa"/>
            <w:tcBorders>
              <w:bottom w:val="nil"/>
            </w:tcBorders>
          </w:tcPr>
          <w:p w14:paraId="6D57B17D" w14:textId="77777777" w:rsidR="004964C4" w:rsidRDefault="004964C4" w:rsidP="000B37B6">
            <w:pPr>
              <w:pStyle w:val="Dates"/>
            </w:pPr>
            <w:r>
              <w:t>2</w:t>
            </w:r>
          </w:p>
        </w:tc>
      </w:tr>
      <w:tr w:rsidR="004964C4" w14:paraId="2D17E4FD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2503CA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335583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647F0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6ABDF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F064E9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022151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C5032E" w14:textId="77777777" w:rsidR="004964C4" w:rsidRDefault="004964C4" w:rsidP="000B37B6"/>
        </w:tc>
      </w:tr>
      <w:tr w:rsidR="004964C4" w14:paraId="1D0CA16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8B87955" w14:textId="77777777" w:rsidR="004964C4" w:rsidRDefault="004964C4" w:rsidP="000B37B6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1366EE" w14:textId="77777777" w:rsidR="004964C4" w:rsidRDefault="004964C4" w:rsidP="000B37B6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608305" w14:textId="77777777" w:rsidR="004964C4" w:rsidRDefault="004964C4" w:rsidP="000B37B6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8F0008" w14:textId="77777777" w:rsidR="004964C4" w:rsidRDefault="004964C4" w:rsidP="000B37B6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00E2A2" w14:textId="77777777" w:rsidR="004964C4" w:rsidRDefault="004964C4" w:rsidP="000B37B6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0355BE" w14:textId="77777777" w:rsidR="004964C4" w:rsidRDefault="004964C4" w:rsidP="000B37B6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4FD1B4A" w14:textId="77777777" w:rsidR="004964C4" w:rsidRDefault="004964C4" w:rsidP="000B37B6">
            <w:pPr>
              <w:pStyle w:val="Dates"/>
            </w:pPr>
            <w:r>
              <w:t>9</w:t>
            </w:r>
          </w:p>
        </w:tc>
      </w:tr>
      <w:tr w:rsidR="004964C4" w14:paraId="782CE3A6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897C24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F452C2" w14:textId="6B20E0F3" w:rsidR="004964C4" w:rsidRDefault="006E5DF1" w:rsidP="006E5D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DF2C1" wp14:editId="5F9D1DD8">
                  <wp:extent cx="397530" cy="51435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04" cy="53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42469" w14:textId="4D87BC0D" w:rsidR="00AF4029" w:rsidRDefault="00AF4029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F5A01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0B8B4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EB762A" w14:textId="55ADB497" w:rsidR="004964C4" w:rsidRDefault="000B37B6" w:rsidP="000B37B6">
            <w:r>
              <w:t>Choir Social @ Altitude Trampoline Park @ 5:00-7:00pm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2112C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D96CB9" w14:textId="77777777" w:rsidR="004964C4" w:rsidRDefault="004964C4" w:rsidP="000B37B6"/>
        </w:tc>
      </w:tr>
      <w:tr w:rsidR="004964C4" w14:paraId="394A2002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D264D77" w14:textId="77777777" w:rsidR="004964C4" w:rsidRDefault="004964C4" w:rsidP="000B37B6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76B94D" w14:textId="77777777" w:rsidR="004964C4" w:rsidRDefault="004964C4" w:rsidP="000B37B6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AFAE8A" w14:textId="77777777" w:rsidR="004964C4" w:rsidRDefault="004964C4" w:rsidP="000B37B6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C7CFCE" w14:textId="77777777" w:rsidR="004964C4" w:rsidRDefault="004964C4" w:rsidP="000B37B6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7BEC6E" w14:textId="77777777" w:rsidR="004964C4" w:rsidRDefault="004964C4" w:rsidP="000B37B6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29DC3A" w14:textId="77777777" w:rsidR="004964C4" w:rsidRDefault="004964C4" w:rsidP="000B37B6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F2739C" w14:textId="77777777" w:rsidR="004964C4" w:rsidRDefault="004964C4" w:rsidP="000B37B6">
            <w:pPr>
              <w:pStyle w:val="Dates"/>
            </w:pPr>
            <w:r>
              <w:t>16</w:t>
            </w:r>
          </w:p>
        </w:tc>
      </w:tr>
      <w:tr w:rsidR="004964C4" w14:paraId="694642AD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BBABBA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BCCD3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1A1DA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F1A6E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49CCE13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9A86F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37B5CC" w14:textId="7CE8554B" w:rsidR="004964C4" w:rsidRDefault="00C30E8F" w:rsidP="00C30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1D27E3" wp14:editId="55DE1858">
                  <wp:extent cx="984250" cy="535843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84" cy="5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4C4" w14:paraId="437CFE9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778D285" w14:textId="77777777" w:rsidR="004964C4" w:rsidRDefault="004964C4" w:rsidP="000B37B6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3112D5" w14:textId="77777777" w:rsidR="004964C4" w:rsidRDefault="004964C4" w:rsidP="000B37B6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AC390A" w14:textId="77777777" w:rsidR="004964C4" w:rsidRDefault="004964C4" w:rsidP="000B37B6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150F4C" w14:textId="77777777" w:rsidR="004964C4" w:rsidRDefault="004964C4" w:rsidP="000B37B6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F8B3AC" w14:textId="77777777" w:rsidR="004964C4" w:rsidRDefault="004964C4" w:rsidP="000B37B6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E1197E4" w14:textId="77777777" w:rsidR="004964C4" w:rsidRDefault="004964C4" w:rsidP="000B37B6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FCC776" w14:textId="77777777" w:rsidR="004964C4" w:rsidRDefault="004964C4" w:rsidP="000B37B6">
            <w:pPr>
              <w:pStyle w:val="Dates"/>
            </w:pPr>
            <w:r>
              <w:t>23</w:t>
            </w:r>
          </w:p>
        </w:tc>
      </w:tr>
      <w:tr w:rsidR="004964C4" w14:paraId="71BAC289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D3ECE8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85E051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FB6401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E387FB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89356D" w14:textId="30F1A29C" w:rsidR="004964C4" w:rsidRPr="00A15B1A" w:rsidRDefault="00A15B1A" w:rsidP="000B37B6">
            <w:pPr>
              <w:rPr>
                <w:color w:val="B22600" w:themeColor="accent6"/>
              </w:rPr>
            </w:pPr>
            <w:r w:rsidRPr="00A15B1A">
              <w:rPr>
                <w:color w:val="B22600" w:themeColor="accent6"/>
              </w:rPr>
              <w:t>JV &amp; V Performance @ The Village at Sugar Land @ 10:</w:t>
            </w:r>
            <w:r w:rsidR="00800F27">
              <w:rPr>
                <w:color w:val="B22600" w:themeColor="accent6"/>
              </w:rPr>
              <w:t>3</w:t>
            </w:r>
            <w:r w:rsidRPr="00A15B1A">
              <w:rPr>
                <w:color w:val="B22600" w:themeColor="accent6"/>
              </w:rPr>
              <w:t>0am-2:00pm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D3602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1D866C" w14:textId="77777777" w:rsidR="004964C4" w:rsidRDefault="004964C4" w:rsidP="000B37B6"/>
        </w:tc>
      </w:tr>
      <w:tr w:rsidR="004964C4" w14:paraId="7C250698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4C5F1CA" w14:textId="77777777" w:rsidR="004964C4" w:rsidRDefault="004964C4" w:rsidP="000B37B6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D99B23" w14:textId="77777777" w:rsidR="004964C4" w:rsidRDefault="004964C4" w:rsidP="000B37B6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2175DE" w14:textId="77777777" w:rsidR="004964C4" w:rsidRDefault="004964C4" w:rsidP="000B37B6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B38B8F" w14:textId="77777777" w:rsidR="004964C4" w:rsidRDefault="004964C4" w:rsidP="000B37B6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FDB27B" w14:textId="77777777" w:rsidR="004964C4" w:rsidRDefault="004964C4" w:rsidP="000B37B6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B5081A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04AB1C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  <w:r>
              <w:t>30</w:t>
            </w:r>
          </w:p>
        </w:tc>
      </w:tr>
      <w:tr w:rsidR="004964C4" w14:paraId="6E641790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7AE29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54825F" w14:textId="1952ABF9" w:rsidR="004964C4" w:rsidRDefault="00C30E8F" w:rsidP="00C30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9C1E84" wp14:editId="5A8D152D">
                  <wp:extent cx="704850" cy="507460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20" cy="52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1A281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81C3D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441F641" w14:textId="6AFB2C15" w:rsidR="004964C4" w:rsidRDefault="00A15B1A" w:rsidP="000B37B6">
            <w:r w:rsidRPr="00A15B1A">
              <w:rPr>
                <w:color w:val="CC9900" w:themeColor="accent5"/>
              </w:rPr>
              <w:t>Beginners Rehearsal for Concert @ JBMS @ 4:15-5:00pm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90E07A" w14:textId="6ADA4CFA" w:rsidR="004964C4" w:rsidRDefault="005345CE" w:rsidP="000B37B6">
            <w:r>
              <w:t>No School!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005905" w14:textId="77777777" w:rsidR="004964C4" w:rsidRDefault="004964C4" w:rsidP="000B37B6"/>
        </w:tc>
      </w:tr>
      <w:tr w:rsidR="004964C4" w14:paraId="157CFA8F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0E8EE2B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305AF07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C187D5B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8DCF6B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55B2106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40EC569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5B82C01" w14:textId="77777777" w:rsidR="004964C4" w:rsidRDefault="004964C4" w:rsidP="000B37B6">
            <w:pPr>
              <w:pStyle w:val="Dates"/>
            </w:pPr>
          </w:p>
        </w:tc>
      </w:tr>
      <w:tr w:rsidR="004964C4" w14:paraId="178864E4" w14:textId="77777777" w:rsidTr="000B37B6">
        <w:trPr>
          <w:trHeight w:hRule="exact" w:val="907"/>
        </w:trPr>
        <w:tc>
          <w:tcPr>
            <w:tcW w:w="2054" w:type="dxa"/>
          </w:tcPr>
          <w:p w14:paraId="76A4EB68" w14:textId="77777777" w:rsidR="004964C4" w:rsidRDefault="004964C4" w:rsidP="000B37B6"/>
        </w:tc>
        <w:tc>
          <w:tcPr>
            <w:tcW w:w="2055" w:type="dxa"/>
          </w:tcPr>
          <w:p w14:paraId="2FE7DC1C" w14:textId="77777777" w:rsidR="004964C4" w:rsidRDefault="004964C4" w:rsidP="000B37B6"/>
        </w:tc>
        <w:tc>
          <w:tcPr>
            <w:tcW w:w="2055" w:type="dxa"/>
          </w:tcPr>
          <w:p w14:paraId="6CF3E43A" w14:textId="77777777" w:rsidR="004964C4" w:rsidRDefault="004964C4" w:rsidP="000B37B6"/>
        </w:tc>
        <w:tc>
          <w:tcPr>
            <w:tcW w:w="2055" w:type="dxa"/>
          </w:tcPr>
          <w:p w14:paraId="63877EE7" w14:textId="77777777" w:rsidR="004964C4" w:rsidRDefault="004964C4" w:rsidP="000B37B6"/>
        </w:tc>
        <w:tc>
          <w:tcPr>
            <w:tcW w:w="2055" w:type="dxa"/>
          </w:tcPr>
          <w:p w14:paraId="601C4B3E" w14:textId="77777777" w:rsidR="004964C4" w:rsidRDefault="004964C4" w:rsidP="000B37B6"/>
        </w:tc>
        <w:tc>
          <w:tcPr>
            <w:tcW w:w="2055" w:type="dxa"/>
          </w:tcPr>
          <w:p w14:paraId="387F75DF" w14:textId="77777777" w:rsidR="004964C4" w:rsidRDefault="004964C4" w:rsidP="000B37B6"/>
        </w:tc>
        <w:tc>
          <w:tcPr>
            <w:tcW w:w="2055" w:type="dxa"/>
          </w:tcPr>
          <w:p w14:paraId="0CD9B884" w14:textId="77777777" w:rsidR="004964C4" w:rsidRDefault="004964C4" w:rsidP="000B37B6"/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72A1C761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344181B1" w14:textId="7DDBAE1D" w:rsidR="004964C4" w:rsidRDefault="004964C4" w:rsidP="000B37B6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501938B8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3BFCD20F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436ABA97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7085117D" w14:textId="77777777" w:rsidR="004964C4" w:rsidRDefault="004964C4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2023</w:t>
            </w:r>
            <w:r>
              <w:fldChar w:fldCharType="end"/>
            </w:r>
          </w:p>
        </w:tc>
      </w:tr>
      <w:tr w:rsidR="004964C4" w:rsidRPr="00420111" w14:paraId="2911F591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6D1367C8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C8157CC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3B8BCA06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310687F4" w14:textId="77777777" w:rsidR="004964C4" w:rsidRDefault="00A90582" w:rsidP="000B37B6">
            <w:pPr>
              <w:pStyle w:val="Days"/>
            </w:pPr>
            <w:sdt>
              <w:sdtPr>
                <w:id w:val="-470059361"/>
                <w:placeholder>
                  <w:docPart w:val="05F109DBAC454285B8263A556F6EE81F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629A7208" w14:textId="77777777" w:rsidR="004964C4" w:rsidRDefault="00A90582" w:rsidP="000B37B6">
            <w:pPr>
              <w:pStyle w:val="Days"/>
            </w:pPr>
            <w:sdt>
              <w:sdtPr>
                <w:id w:val="203061614"/>
                <w:placeholder>
                  <w:docPart w:val="078D337E19A14FD39AD10A0E449B9FF1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5A15874E" w14:textId="77777777" w:rsidR="004964C4" w:rsidRDefault="00A90582" w:rsidP="000B37B6">
            <w:pPr>
              <w:pStyle w:val="Days"/>
            </w:pPr>
            <w:sdt>
              <w:sdtPr>
                <w:id w:val="-1117292943"/>
                <w:placeholder>
                  <w:docPart w:val="BEDE0A7ABF1144BDB5C43B3C51C14DED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06F4927B" w14:textId="77777777" w:rsidR="004964C4" w:rsidRDefault="00A90582" w:rsidP="000B37B6">
            <w:pPr>
              <w:pStyle w:val="Days"/>
            </w:pPr>
            <w:sdt>
              <w:sdtPr>
                <w:id w:val="993992889"/>
                <w:placeholder>
                  <w:docPart w:val="02B2AE0390ED4BA48D37EFC77E3D147E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6FA435AC" w14:textId="77777777" w:rsidR="004964C4" w:rsidRDefault="00A90582" w:rsidP="000B37B6">
            <w:pPr>
              <w:pStyle w:val="Days"/>
            </w:pPr>
            <w:sdt>
              <w:sdtPr>
                <w:id w:val="-1279324570"/>
                <w:placeholder>
                  <w:docPart w:val="D533F74768284211894CB0F71DB73B8A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09AC0225" w14:textId="77777777" w:rsidR="004964C4" w:rsidRDefault="00A90582" w:rsidP="000B37B6">
            <w:pPr>
              <w:pStyle w:val="Days"/>
            </w:pPr>
            <w:sdt>
              <w:sdtPr>
                <w:id w:val="-1215970955"/>
                <w:placeholder>
                  <w:docPart w:val="D9393BB791AA4C1CA3F7981D52A70B71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26DB0642" w14:textId="77777777" w:rsidR="004964C4" w:rsidRDefault="00A90582" w:rsidP="000B37B6">
            <w:pPr>
              <w:pStyle w:val="Days"/>
            </w:pPr>
            <w:sdt>
              <w:sdtPr>
                <w:id w:val="427707949"/>
                <w:placeholder>
                  <w:docPart w:val="0305964C1A794AAC8417C564E29D83FE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5FCF19EE" w14:textId="77777777" w:rsidTr="000B37B6">
        <w:tc>
          <w:tcPr>
            <w:tcW w:w="2054" w:type="dxa"/>
            <w:tcBorders>
              <w:bottom w:val="nil"/>
            </w:tcBorders>
          </w:tcPr>
          <w:p w14:paraId="7CD21CEC" w14:textId="6FB38359" w:rsidR="004964C4" w:rsidRDefault="004964C4" w:rsidP="000B37B6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3AC7449" w14:textId="54C2CE10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29F5D363" w14:textId="506828D5" w:rsidR="004964C4" w:rsidRDefault="004964C4" w:rsidP="000B37B6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6BB3FA6" w14:textId="46F3583B" w:rsidR="004964C4" w:rsidRDefault="004964C4" w:rsidP="000B37B6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6885B678" w14:textId="008CBC02" w:rsidR="004964C4" w:rsidRDefault="004964C4" w:rsidP="000B37B6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CB5FA66" w14:textId="773B8B80" w:rsidR="004964C4" w:rsidRDefault="004964C4" w:rsidP="000B37B6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bottom w:val="nil"/>
            </w:tcBorders>
          </w:tcPr>
          <w:p w14:paraId="1C540EF9" w14:textId="01D13949" w:rsidR="004964C4" w:rsidRDefault="004964C4" w:rsidP="000B37B6">
            <w:pPr>
              <w:pStyle w:val="Dates"/>
            </w:pPr>
            <w:r>
              <w:t>7</w:t>
            </w:r>
          </w:p>
        </w:tc>
      </w:tr>
      <w:tr w:rsidR="004964C4" w14:paraId="62459B9A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722B77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E65C86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DE3B6D" w14:textId="77777777" w:rsidR="00A15B1A" w:rsidRPr="00A15B1A" w:rsidRDefault="00A15B1A" w:rsidP="000B37B6">
            <w:pPr>
              <w:rPr>
                <w:b/>
                <w:bCs/>
                <w:color w:val="CC9900" w:themeColor="accent5"/>
              </w:rPr>
            </w:pPr>
            <w:r w:rsidRPr="00A15B1A">
              <w:rPr>
                <w:b/>
                <w:bCs/>
                <w:color w:val="CC9900" w:themeColor="accent5"/>
              </w:rPr>
              <w:t>Fall Concert – Beginners @ JBMS @5:15-6:45pm</w:t>
            </w:r>
          </w:p>
          <w:p w14:paraId="15787545" w14:textId="413A23AC" w:rsidR="00A15B1A" w:rsidRPr="00A15B1A" w:rsidRDefault="00A15B1A" w:rsidP="000B37B6">
            <w:pPr>
              <w:rPr>
                <w:b/>
                <w:bCs/>
                <w:color w:val="CC9900" w:themeColor="accent5"/>
              </w:rPr>
            </w:pPr>
            <w:r w:rsidRPr="00A15B1A">
              <w:rPr>
                <w:b/>
                <w:bCs/>
                <w:color w:val="CC9900" w:themeColor="accent5"/>
              </w:rPr>
              <w:t>2 Major Grades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37A3D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A96B21" w14:textId="77777777" w:rsidR="004964C4" w:rsidRPr="00A15B1A" w:rsidRDefault="00A15B1A" w:rsidP="000B37B6">
            <w:pPr>
              <w:rPr>
                <w:b/>
                <w:bCs/>
                <w:color w:val="B22600" w:themeColor="accent6"/>
              </w:rPr>
            </w:pPr>
            <w:r w:rsidRPr="00A15B1A">
              <w:rPr>
                <w:b/>
                <w:bCs/>
                <w:color w:val="B22600" w:themeColor="accent6"/>
              </w:rPr>
              <w:t>Fall Concert – JV &amp; V @ THS @5:15-6:45pm</w:t>
            </w:r>
          </w:p>
          <w:p w14:paraId="76947B43" w14:textId="0195EDE6" w:rsidR="00A15B1A" w:rsidRDefault="00A15B1A" w:rsidP="000B37B6">
            <w:r w:rsidRPr="00A15B1A">
              <w:rPr>
                <w:b/>
                <w:bCs/>
                <w:color w:val="B22600" w:themeColor="accent6"/>
              </w:rPr>
              <w:t>2 Major Grades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49C096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6E0F16" w14:textId="77777777" w:rsidR="004964C4" w:rsidRDefault="004964C4" w:rsidP="000B37B6"/>
        </w:tc>
      </w:tr>
      <w:tr w:rsidR="004964C4" w14:paraId="5B387E4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36F5045" w14:textId="601F62C4" w:rsidR="004964C4" w:rsidRDefault="004964C4" w:rsidP="000B37B6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0671B12" w14:textId="0376B507" w:rsidR="004964C4" w:rsidRDefault="004964C4" w:rsidP="000B37B6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863744" w14:textId="74F4ECA4" w:rsidR="004964C4" w:rsidRDefault="004964C4" w:rsidP="000B37B6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E02E83F" w14:textId="5543C3C5" w:rsidR="004964C4" w:rsidRDefault="004964C4" w:rsidP="000B37B6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094981A" w14:textId="0C9EBE94" w:rsidR="004964C4" w:rsidRDefault="004964C4" w:rsidP="000B37B6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9BF9FB" w14:textId="41BCD4C9" w:rsidR="004964C4" w:rsidRDefault="004964C4" w:rsidP="000B37B6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D1F889" w14:textId="3580A484" w:rsidR="004964C4" w:rsidRDefault="004964C4" w:rsidP="000B37B6">
            <w:pPr>
              <w:pStyle w:val="Dates"/>
            </w:pPr>
            <w:r>
              <w:t>14</w:t>
            </w:r>
          </w:p>
        </w:tc>
      </w:tr>
      <w:tr w:rsidR="004964C4" w14:paraId="04E68701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1505F54" w14:textId="23D2AC00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65D995" w14:textId="0A3BEDC4" w:rsidR="004964C4" w:rsidRDefault="006904DB" w:rsidP="006904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D1F04" wp14:editId="797FB94A">
                  <wp:extent cx="768973" cy="5143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83" cy="51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58E839" w14:textId="70F9088B" w:rsidR="004964C4" w:rsidRDefault="005345CE" w:rsidP="000B37B6">
            <w:r>
              <w:t>No School!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ED183F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BF4EA1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38320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AE52C70" w14:textId="77777777" w:rsidR="004964C4" w:rsidRDefault="004964C4" w:rsidP="000B37B6"/>
        </w:tc>
      </w:tr>
      <w:tr w:rsidR="004964C4" w14:paraId="2CD662C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AD5DB53" w14:textId="4E8090AF" w:rsidR="004964C4" w:rsidRDefault="004964C4" w:rsidP="000B37B6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4BCE34" w14:textId="78E44F21" w:rsidR="004964C4" w:rsidRDefault="004964C4" w:rsidP="000B37B6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326C92" w14:textId="559B4A32" w:rsidR="004964C4" w:rsidRDefault="004964C4" w:rsidP="000B37B6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57BE20D" w14:textId="2DE99130" w:rsidR="004964C4" w:rsidRDefault="004964C4" w:rsidP="000B37B6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C9BCB5C" w14:textId="5CA2014D" w:rsidR="004964C4" w:rsidRDefault="004964C4" w:rsidP="000B37B6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FD582ED" w14:textId="1D316307" w:rsidR="004964C4" w:rsidRDefault="004964C4" w:rsidP="000B37B6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0CBDB3" w14:textId="4F17B1E7" w:rsidR="004964C4" w:rsidRDefault="004964C4" w:rsidP="000B37B6">
            <w:pPr>
              <w:pStyle w:val="Dates"/>
            </w:pPr>
            <w:r>
              <w:t>21</w:t>
            </w:r>
          </w:p>
        </w:tc>
      </w:tr>
      <w:tr w:rsidR="004964C4" w14:paraId="13E27A45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797611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74035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EB23BD1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AD6E6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716F70" w14:textId="45E23FAC" w:rsidR="004964C4" w:rsidRDefault="00A15B1A" w:rsidP="000B37B6">
            <w:r w:rsidRPr="00A15B1A">
              <w:rPr>
                <w:color w:val="B22600" w:themeColor="accent6"/>
              </w:rPr>
              <w:t>Solo &amp; Ensemble Mock Run-Through @ JBMS @4:15-5:15pm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CCE57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78CE965" w14:textId="0E3E96D4" w:rsidR="004964C4" w:rsidRDefault="00A15B1A" w:rsidP="000B37B6">
            <w:r w:rsidRPr="00A15B1A">
              <w:rPr>
                <w:color w:val="B22600" w:themeColor="accent6"/>
              </w:rPr>
              <w:t>Solo &amp; Ensemble @ Sugar Land MS</w:t>
            </w:r>
          </w:p>
        </w:tc>
      </w:tr>
      <w:tr w:rsidR="004964C4" w14:paraId="3264FFCD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27973D8" w14:textId="46075B9E" w:rsidR="004964C4" w:rsidRDefault="004964C4" w:rsidP="000B37B6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5E09F3" w14:textId="669BE8D5" w:rsidR="004964C4" w:rsidRDefault="004964C4" w:rsidP="000B37B6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B07916" w14:textId="198DFA20" w:rsidR="004964C4" w:rsidRDefault="004964C4" w:rsidP="000B37B6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21F13F" w14:textId="763D7C91" w:rsidR="004964C4" w:rsidRDefault="004964C4" w:rsidP="000B37B6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30D6D4" w14:textId="0B6D4EA9" w:rsidR="004964C4" w:rsidRDefault="004964C4" w:rsidP="000B37B6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AE4DCC" w14:textId="1D74552E" w:rsidR="004964C4" w:rsidRDefault="004964C4" w:rsidP="000B37B6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EB4939" w14:textId="54932382" w:rsidR="004964C4" w:rsidRDefault="004964C4" w:rsidP="000B37B6">
            <w:pPr>
              <w:pStyle w:val="Dates"/>
            </w:pPr>
            <w:r>
              <w:t>28</w:t>
            </w:r>
          </w:p>
        </w:tc>
      </w:tr>
      <w:tr w:rsidR="004964C4" w14:paraId="2E025F6D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7B62B1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A1215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88378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C82A9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169AD3" w14:textId="52685B85" w:rsidR="004964C4" w:rsidRDefault="00A15B1A" w:rsidP="000B37B6">
            <w:r>
              <w:t>Halloween Social @ JBMS @5:30-7:00pm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3E84C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79280D" w14:textId="77777777" w:rsidR="004964C4" w:rsidRDefault="004964C4" w:rsidP="000B37B6"/>
        </w:tc>
      </w:tr>
      <w:tr w:rsidR="004964C4" w14:paraId="77899BBE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C13B73C" w14:textId="3930E5DC" w:rsidR="004964C4" w:rsidRDefault="004964C4" w:rsidP="000B37B6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693C16" w14:textId="0190F723" w:rsidR="004964C4" w:rsidRDefault="004964C4" w:rsidP="000B37B6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32CFD0" w14:textId="4C04D497" w:rsidR="004964C4" w:rsidRDefault="004964C4" w:rsidP="000B37B6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B5B44C4" w14:textId="77A6399E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69E3C0" w14:textId="3EFD581C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5320B4" w14:textId="182A11CD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1A7F12" w14:textId="20F9A0F8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4964C4" w14:paraId="5F409CB5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528CFC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B87DA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BA5B71" w14:textId="6AAA134E" w:rsidR="004964C4" w:rsidRDefault="00A15B1A" w:rsidP="00A15B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B394FE" wp14:editId="13AE5A68">
                  <wp:extent cx="575945" cy="5759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52F916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2A7E5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3E603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FD30A8" w14:textId="77777777" w:rsidR="004964C4" w:rsidRDefault="004964C4" w:rsidP="000B37B6"/>
        </w:tc>
      </w:tr>
      <w:tr w:rsidR="004964C4" w14:paraId="1DA9FE94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CC8B960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B7C67C0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A4FC59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A71ED1A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FA1C135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B7DE207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754DCDE" w14:textId="77777777" w:rsidR="004964C4" w:rsidRDefault="004964C4" w:rsidP="000B37B6">
            <w:pPr>
              <w:pStyle w:val="Dates"/>
            </w:pPr>
          </w:p>
        </w:tc>
      </w:tr>
      <w:tr w:rsidR="004964C4" w14:paraId="3C37F28D" w14:textId="77777777" w:rsidTr="000B37B6">
        <w:trPr>
          <w:trHeight w:hRule="exact" w:val="907"/>
        </w:trPr>
        <w:tc>
          <w:tcPr>
            <w:tcW w:w="2054" w:type="dxa"/>
          </w:tcPr>
          <w:p w14:paraId="1D9823A6" w14:textId="77777777" w:rsidR="004964C4" w:rsidRDefault="004964C4" w:rsidP="000B37B6"/>
        </w:tc>
        <w:tc>
          <w:tcPr>
            <w:tcW w:w="2055" w:type="dxa"/>
          </w:tcPr>
          <w:p w14:paraId="709C4D66" w14:textId="77777777" w:rsidR="004964C4" w:rsidRDefault="004964C4" w:rsidP="000B37B6"/>
        </w:tc>
        <w:tc>
          <w:tcPr>
            <w:tcW w:w="2055" w:type="dxa"/>
          </w:tcPr>
          <w:p w14:paraId="375247CD" w14:textId="77777777" w:rsidR="004964C4" w:rsidRDefault="004964C4" w:rsidP="000B37B6"/>
        </w:tc>
        <w:tc>
          <w:tcPr>
            <w:tcW w:w="2055" w:type="dxa"/>
          </w:tcPr>
          <w:p w14:paraId="6A996627" w14:textId="77777777" w:rsidR="004964C4" w:rsidRDefault="004964C4" w:rsidP="000B37B6"/>
        </w:tc>
        <w:tc>
          <w:tcPr>
            <w:tcW w:w="2055" w:type="dxa"/>
          </w:tcPr>
          <w:p w14:paraId="19F0C87A" w14:textId="77777777" w:rsidR="004964C4" w:rsidRDefault="004964C4" w:rsidP="000B37B6"/>
        </w:tc>
        <w:tc>
          <w:tcPr>
            <w:tcW w:w="2055" w:type="dxa"/>
          </w:tcPr>
          <w:p w14:paraId="4547AFC9" w14:textId="77777777" w:rsidR="004964C4" w:rsidRDefault="004964C4" w:rsidP="000B37B6"/>
        </w:tc>
        <w:tc>
          <w:tcPr>
            <w:tcW w:w="2055" w:type="dxa"/>
          </w:tcPr>
          <w:p w14:paraId="6A2F8616" w14:textId="77777777" w:rsidR="004964C4" w:rsidRDefault="004964C4" w:rsidP="000B37B6"/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2AAD9FEC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1CC162EF" w14:textId="23C4051B" w:rsidR="004964C4" w:rsidRDefault="004964C4" w:rsidP="000B37B6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41FD3A2D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1A4022C3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61DCF6D3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74F5F18A" w14:textId="77777777" w:rsidR="004964C4" w:rsidRDefault="004964C4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2023</w:t>
            </w:r>
            <w:r>
              <w:fldChar w:fldCharType="end"/>
            </w:r>
          </w:p>
        </w:tc>
      </w:tr>
      <w:tr w:rsidR="004964C4" w:rsidRPr="00420111" w14:paraId="2C2B3BAA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9824E69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706D522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3C9291DF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119CB916" w14:textId="77777777" w:rsidR="004964C4" w:rsidRDefault="00A90582" w:rsidP="000B37B6">
            <w:pPr>
              <w:pStyle w:val="Days"/>
            </w:pPr>
            <w:sdt>
              <w:sdtPr>
                <w:id w:val="-745336470"/>
                <w:placeholder>
                  <w:docPart w:val="22ECA2CD3A2F4D6EB8EF61C7681FEA2B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447529AE" w14:textId="77777777" w:rsidR="004964C4" w:rsidRDefault="00A90582" w:rsidP="000B37B6">
            <w:pPr>
              <w:pStyle w:val="Days"/>
            </w:pPr>
            <w:sdt>
              <w:sdtPr>
                <w:id w:val="1358312604"/>
                <w:placeholder>
                  <w:docPart w:val="E2A540C2EE884A018632FE980F1C07CF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5DCCC3E3" w14:textId="77777777" w:rsidR="004964C4" w:rsidRDefault="00A90582" w:rsidP="000B37B6">
            <w:pPr>
              <w:pStyle w:val="Days"/>
            </w:pPr>
            <w:sdt>
              <w:sdtPr>
                <w:id w:val="-1937744440"/>
                <w:placeholder>
                  <w:docPart w:val="B0CBD08778B3468682F2CCC0A016CDA7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1383C6D7" w14:textId="77777777" w:rsidR="004964C4" w:rsidRDefault="00A90582" w:rsidP="000B37B6">
            <w:pPr>
              <w:pStyle w:val="Days"/>
            </w:pPr>
            <w:sdt>
              <w:sdtPr>
                <w:id w:val="245389788"/>
                <w:placeholder>
                  <w:docPart w:val="6B01ACD2B8D8428BA636D900B892E17F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416FE4BF" w14:textId="77777777" w:rsidR="004964C4" w:rsidRDefault="00A90582" w:rsidP="000B37B6">
            <w:pPr>
              <w:pStyle w:val="Days"/>
            </w:pPr>
            <w:sdt>
              <w:sdtPr>
                <w:id w:val="-1378697492"/>
                <w:placeholder>
                  <w:docPart w:val="8427C78019FD4FA79EA8637839224E8F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7CA74787" w14:textId="77777777" w:rsidR="004964C4" w:rsidRDefault="00A90582" w:rsidP="000B37B6">
            <w:pPr>
              <w:pStyle w:val="Days"/>
            </w:pPr>
            <w:sdt>
              <w:sdtPr>
                <w:id w:val="-1088147465"/>
                <w:placeholder>
                  <w:docPart w:val="B5D72BFD839149E2A3FD8B81ABE9B45D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38700592" w14:textId="77777777" w:rsidR="004964C4" w:rsidRDefault="00A90582" w:rsidP="000B37B6">
            <w:pPr>
              <w:pStyle w:val="Days"/>
            </w:pPr>
            <w:sdt>
              <w:sdtPr>
                <w:id w:val="1598292041"/>
                <w:placeholder>
                  <w:docPart w:val="DD77877B9432462F86FDEDC87E5608B7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297B64C2" w14:textId="77777777" w:rsidTr="000B37B6">
        <w:tc>
          <w:tcPr>
            <w:tcW w:w="2054" w:type="dxa"/>
            <w:tcBorders>
              <w:bottom w:val="nil"/>
            </w:tcBorders>
          </w:tcPr>
          <w:p w14:paraId="5DF2FE10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E0994C9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09DCF37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212355E9" w14:textId="3204A351" w:rsidR="004964C4" w:rsidRDefault="004964C4" w:rsidP="000B37B6">
            <w:pPr>
              <w:pStyle w:val="Dates"/>
            </w:pPr>
            <w:r>
              <w:t>1</w:t>
            </w:r>
          </w:p>
        </w:tc>
        <w:tc>
          <w:tcPr>
            <w:tcW w:w="2055" w:type="dxa"/>
            <w:tcBorders>
              <w:bottom w:val="nil"/>
            </w:tcBorders>
          </w:tcPr>
          <w:p w14:paraId="63A398D2" w14:textId="76FA3157" w:rsidR="004964C4" w:rsidRDefault="004964C4" w:rsidP="000B37B6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162A8D94" w14:textId="7EDFA89A" w:rsidR="004964C4" w:rsidRDefault="004964C4" w:rsidP="000B37B6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79861FB5" w14:textId="63E8D0A8" w:rsidR="004964C4" w:rsidRDefault="004964C4" w:rsidP="000B37B6">
            <w:pPr>
              <w:pStyle w:val="Dates"/>
            </w:pPr>
            <w:r>
              <w:t>4</w:t>
            </w:r>
          </w:p>
        </w:tc>
      </w:tr>
      <w:tr w:rsidR="004964C4" w14:paraId="5D824DC2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DD51FA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2BED7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42814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66EC98" w14:textId="3BEAF60F" w:rsidR="004964C4" w:rsidRDefault="009313E4" w:rsidP="009313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E75DD" wp14:editId="0BAF8411">
                  <wp:extent cx="714375" cy="53592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36" cy="53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58F4E9A" w14:textId="7485065F" w:rsidR="004964C4" w:rsidRDefault="007C7916" w:rsidP="007C79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26073" wp14:editId="702DDCEA">
                  <wp:extent cx="361950" cy="52192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24" cy="52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C7131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33DBC1" w14:textId="77777777" w:rsidR="004964C4" w:rsidRDefault="004964C4" w:rsidP="000B37B6"/>
        </w:tc>
      </w:tr>
      <w:tr w:rsidR="004964C4" w14:paraId="6F14283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AEDF2BA" w14:textId="2417AE54" w:rsidR="004964C4" w:rsidRDefault="004964C4" w:rsidP="000B37B6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85AEF3" w14:textId="591ABB60" w:rsidR="004964C4" w:rsidRDefault="004964C4" w:rsidP="000B37B6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9570FA" w14:textId="363A5A91" w:rsidR="004964C4" w:rsidRDefault="004964C4" w:rsidP="000B37B6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1BF259" w14:textId="660511F8" w:rsidR="004964C4" w:rsidRDefault="004964C4" w:rsidP="000B37B6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2D1DC5" w14:textId="72B36BB2" w:rsidR="004964C4" w:rsidRDefault="004964C4" w:rsidP="000B37B6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DBD573" w14:textId="2B57812C" w:rsidR="004964C4" w:rsidRDefault="004964C4" w:rsidP="000B37B6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98702D" w14:textId="2914F420" w:rsidR="004964C4" w:rsidRDefault="004964C4" w:rsidP="000B37B6">
            <w:pPr>
              <w:pStyle w:val="Dates"/>
            </w:pPr>
            <w:r>
              <w:t>11</w:t>
            </w:r>
          </w:p>
        </w:tc>
      </w:tr>
      <w:tr w:rsidR="004964C4" w14:paraId="5E32CBE4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356C25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6A0B5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413DE8" w14:textId="47B518CB" w:rsidR="004964C4" w:rsidRDefault="00A15B1A" w:rsidP="000B37B6">
            <w:r>
              <w:t>Girls Night Social @ JBMS @ 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F09D15" w14:textId="4576BA98" w:rsidR="004964C4" w:rsidRDefault="00A15B1A" w:rsidP="000B37B6">
            <w:r>
              <w:t>Guys Night Social @ JBMS @ 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C72A7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B5BAA0" w14:textId="28FB147B" w:rsidR="004964C4" w:rsidRDefault="005345CE" w:rsidP="000B37B6">
            <w:r>
              <w:t>No School!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C57554" w14:textId="0A12D1CE" w:rsidR="004964C4" w:rsidRDefault="00C07AB6" w:rsidP="00C07A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078D7A" wp14:editId="14AAF763">
                  <wp:extent cx="575945" cy="5759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4C4" w14:paraId="5C785785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DC4C264" w14:textId="38AF003A" w:rsidR="004964C4" w:rsidRDefault="004964C4" w:rsidP="000B37B6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0626AFD" w14:textId="09D8DF60" w:rsidR="004964C4" w:rsidRDefault="004964C4" w:rsidP="000B37B6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AF64FF" w14:textId="63AC884D" w:rsidR="004964C4" w:rsidRDefault="004964C4" w:rsidP="000B37B6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C2527D" w14:textId="5706F6F7" w:rsidR="004964C4" w:rsidRDefault="004964C4" w:rsidP="000B37B6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E38D08" w14:textId="26C2EA62" w:rsidR="004964C4" w:rsidRDefault="004964C4" w:rsidP="000B37B6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6A63D0E" w14:textId="14A13DD6" w:rsidR="004964C4" w:rsidRDefault="004964C4" w:rsidP="000B37B6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81110F" w14:textId="5F0644F0" w:rsidR="004964C4" w:rsidRDefault="004964C4" w:rsidP="000B37B6">
            <w:pPr>
              <w:pStyle w:val="Dates"/>
            </w:pPr>
            <w:r>
              <w:t>18</w:t>
            </w:r>
          </w:p>
        </w:tc>
      </w:tr>
      <w:tr w:rsidR="004964C4" w14:paraId="253D8B64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FC278E3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A461B3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44E39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DB462F" w14:textId="2CD32A6D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20535C" w14:textId="51BAD510" w:rsidR="004964C4" w:rsidRDefault="00A15B1A" w:rsidP="000B37B6">
            <w:r>
              <w:t>Men’s Choir Festival @ Austin HS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2AEBE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7A8E3F1" w14:textId="77777777" w:rsidR="004964C4" w:rsidRDefault="004964C4" w:rsidP="000B37B6"/>
        </w:tc>
      </w:tr>
      <w:tr w:rsidR="004964C4" w14:paraId="1CC5264B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519321A" w14:textId="2694BBCC" w:rsidR="004964C4" w:rsidRDefault="004964C4" w:rsidP="000B37B6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A3E0D1" w14:textId="28784BC5" w:rsidR="004964C4" w:rsidRDefault="004964C4" w:rsidP="000B37B6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3F495CF" w14:textId="149F8998" w:rsidR="004964C4" w:rsidRDefault="004964C4" w:rsidP="000B37B6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23DE9F" w14:textId="7779EDFA" w:rsidR="004964C4" w:rsidRDefault="004964C4" w:rsidP="000B37B6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0204AFB" w14:textId="2C6F3A02" w:rsidR="004964C4" w:rsidRDefault="004964C4" w:rsidP="000B37B6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E97B7D" w14:textId="0B6EF37F" w:rsidR="004964C4" w:rsidRDefault="004964C4" w:rsidP="000B37B6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533515E" w14:textId="1AEF6D02" w:rsidR="004964C4" w:rsidRDefault="004964C4" w:rsidP="000B37B6">
            <w:pPr>
              <w:pStyle w:val="Dates"/>
            </w:pPr>
            <w:r>
              <w:t>25</w:t>
            </w:r>
          </w:p>
        </w:tc>
      </w:tr>
      <w:tr w:rsidR="004964C4" w14:paraId="747ED182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25AC5FD" w14:textId="7A6BE264" w:rsidR="004964C4" w:rsidRDefault="00D851FF" w:rsidP="000B37B6">
            <w:r>
              <w:t>Happy Thanksgiving!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6A6455" w14:textId="56ACEC39" w:rsidR="004964C4" w:rsidRDefault="001522C8" w:rsidP="001522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EF36BA" wp14:editId="2C08B345">
                  <wp:extent cx="609600" cy="52210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6">
                            <a:extLs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1" cy="52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980086" w14:textId="7314E128" w:rsidR="004964C4" w:rsidRDefault="00D851FF" w:rsidP="00D85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EB7EB" wp14:editId="6C7DF6BB">
                  <wp:extent cx="682020" cy="502920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8">
                            <a:extLs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97" cy="5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58E107" w14:textId="0F6834E0" w:rsidR="004964C4" w:rsidRDefault="00D851FF" w:rsidP="00D85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C1239B" wp14:editId="43FD40D7">
                  <wp:extent cx="730250" cy="547689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0">
                            <a:extLs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76" cy="55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BDCD44" w14:textId="17E1C809" w:rsidR="004964C4" w:rsidRDefault="00A15B1A" w:rsidP="00A15B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C3BAAA" wp14:editId="282EBB5A">
                  <wp:extent cx="575945" cy="5759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789022" w14:textId="40A87E07" w:rsidR="004964C4" w:rsidRDefault="00D851FF" w:rsidP="00D85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361BAC" wp14:editId="11609107">
                  <wp:extent cx="581182" cy="374650"/>
                  <wp:effectExtent l="0" t="0" r="9525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4">
                            <a:extLs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98" cy="38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3E2785" w14:textId="77777777" w:rsidR="004964C4" w:rsidRDefault="004964C4" w:rsidP="000B37B6"/>
        </w:tc>
      </w:tr>
      <w:tr w:rsidR="004964C4" w14:paraId="70192582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0387145" w14:textId="0FD6AF1F" w:rsidR="004964C4" w:rsidRDefault="004964C4" w:rsidP="000B37B6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5E4672" w14:textId="3D362521" w:rsidR="004964C4" w:rsidRDefault="004964C4" w:rsidP="000B37B6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C17036" w14:textId="10DB05DE" w:rsidR="004964C4" w:rsidRDefault="004964C4" w:rsidP="000B37B6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FA9791" w14:textId="20FA8202" w:rsidR="004964C4" w:rsidRDefault="004964C4" w:rsidP="000B37B6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95683F" w14:textId="7C4E3F8E" w:rsidR="004964C4" w:rsidRDefault="004964C4" w:rsidP="000B37B6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CD192C" w14:textId="60E91A3A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4B701F" w14:textId="69A015C9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4964C4" w14:paraId="08A19CB4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FC0DAA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91C86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7C31CE6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385DA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6C9433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47E3089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18C09A" w14:textId="77777777" w:rsidR="004964C4" w:rsidRDefault="004964C4" w:rsidP="000B37B6"/>
        </w:tc>
      </w:tr>
      <w:tr w:rsidR="004964C4" w14:paraId="557EFDEE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B05672E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954159E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9CE3A4C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79F3EAA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333DD6B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7C22DA9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F5E736E" w14:textId="77777777" w:rsidR="004964C4" w:rsidRDefault="004964C4" w:rsidP="000B37B6">
            <w:pPr>
              <w:pStyle w:val="Dates"/>
            </w:pPr>
          </w:p>
        </w:tc>
      </w:tr>
      <w:tr w:rsidR="004964C4" w14:paraId="140EE485" w14:textId="77777777" w:rsidTr="000B37B6">
        <w:trPr>
          <w:trHeight w:hRule="exact" w:val="907"/>
        </w:trPr>
        <w:tc>
          <w:tcPr>
            <w:tcW w:w="2054" w:type="dxa"/>
          </w:tcPr>
          <w:p w14:paraId="03E06B6E" w14:textId="77777777" w:rsidR="004964C4" w:rsidRDefault="004964C4" w:rsidP="000B37B6"/>
        </w:tc>
        <w:tc>
          <w:tcPr>
            <w:tcW w:w="2055" w:type="dxa"/>
          </w:tcPr>
          <w:p w14:paraId="538617E0" w14:textId="77777777" w:rsidR="004964C4" w:rsidRDefault="004964C4" w:rsidP="000B37B6"/>
        </w:tc>
        <w:tc>
          <w:tcPr>
            <w:tcW w:w="2055" w:type="dxa"/>
          </w:tcPr>
          <w:p w14:paraId="5A4EE010" w14:textId="77777777" w:rsidR="004964C4" w:rsidRDefault="004964C4" w:rsidP="000B37B6"/>
        </w:tc>
        <w:tc>
          <w:tcPr>
            <w:tcW w:w="2055" w:type="dxa"/>
          </w:tcPr>
          <w:p w14:paraId="1EF6B10A" w14:textId="77777777" w:rsidR="004964C4" w:rsidRDefault="004964C4" w:rsidP="000B37B6"/>
        </w:tc>
        <w:tc>
          <w:tcPr>
            <w:tcW w:w="2055" w:type="dxa"/>
          </w:tcPr>
          <w:p w14:paraId="78F27D55" w14:textId="77777777" w:rsidR="004964C4" w:rsidRDefault="004964C4" w:rsidP="000B37B6"/>
        </w:tc>
        <w:tc>
          <w:tcPr>
            <w:tcW w:w="2055" w:type="dxa"/>
          </w:tcPr>
          <w:p w14:paraId="09BF28A2" w14:textId="77777777" w:rsidR="004964C4" w:rsidRDefault="004964C4" w:rsidP="000B37B6"/>
        </w:tc>
        <w:tc>
          <w:tcPr>
            <w:tcW w:w="2055" w:type="dxa"/>
          </w:tcPr>
          <w:p w14:paraId="058680FC" w14:textId="77777777" w:rsidR="004964C4" w:rsidRDefault="004964C4" w:rsidP="000B37B6"/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5344755B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632CDC2" w14:textId="2E375849" w:rsidR="004964C4" w:rsidRDefault="004964C4" w:rsidP="000B37B6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760C5C79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59B35749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04571761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1C288642" w14:textId="77777777" w:rsidR="004964C4" w:rsidRDefault="004964C4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2023</w:t>
            </w:r>
            <w:r>
              <w:fldChar w:fldCharType="end"/>
            </w:r>
          </w:p>
        </w:tc>
      </w:tr>
      <w:tr w:rsidR="004964C4" w:rsidRPr="00420111" w14:paraId="647EC71F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0286608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8DF2AEE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68D952A0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6EA9E838" w14:textId="77777777" w:rsidR="004964C4" w:rsidRDefault="00A90582" w:rsidP="000B37B6">
            <w:pPr>
              <w:pStyle w:val="Days"/>
            </w:pPr>
            <w:sdt>
              <w:sdtPr>
                <w:id w:val="1062830774"/>
                <w:placeholder>
                  <w:docPart w:val="061AA2A494C44041B5E9100E17D17338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073EA522" w14:textId="77777777" w:rsidR="004964C4" w:rsidRDefault="00A90582" w:rsidP="000B37B6">
            <w:pPr>
              <w:pStyle w:val="Days"/>
            </w:pPr>
            <w:sdt>
              <w:sdtPr>
                <w:id w:val="-824504143"/>
                <w:placeholder>
                  <w:docPart w:val="F812F991883C4623BE0A69319DF22E8B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0951B557" w14:textId="77777777" w:rsidR="004964C4" w:rsidRDefault="00A90582" w:rsidP="000B37B6">
            <w:pPr>
              <w:pStyle w:val="Days"/>
            </w:pPr>
            <w:sdt>
              <w:sdtPr>
                <w:id w:val="-1728757201"/>
                <w:placeholder>
                  <w:docPart w:val="588E5E5B90EA432C8A0A6632A7B9B831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1EA66F9F" w14:textId="77777777" w:rsidR="004964C4" w:rsidRDefault="00A90582" w:rsidP="000B37B6">
            <w:pPr>
              <w:pStyle w:val="Days"/>
            </w:pPr>
            <w:sdt>
              <w:sdtPr>
                <w:id w:val="1197814237"/>
                <w:placeholder>
                  <w:docPart w:val="C58F5CD9AAC148F4ADF051205020F5BC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7214F642" w14:textId="77777777" w:rsidR="004964C4" w:rsidRDefault="00A90582" w:rsidP="000B37B6">
            <w:pPr>
              <w:pStyle w:val="Days"/>
            </w:pPr>
            <w:sdt>
              <w:sdtPr>
                <w:id w:val="1158194098"/>
                <w:placeholder>
                  <w:docPart w:val="9C49E02745344B47ADC01E77F6EF64DA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29383777" w14:textId="77777777" w:rsidR="004964C4" w:rsidRDefault="00A90582" w:rsidP="000B37B6">
            <w:pPr>
              <w:pStyle w:val="Days"/>
            </w:pPr>
            <w:sdt>
              <w:sdtPr>
                <w:id w:val="1328637762"/>
                <w:placeholder>
                  <w:docPart w:val="713E51EC1C344D3AA89787EE3C651C2A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6CB4A2E0" w14:textId="77777777" w:rsidR="004964C4" w:rsidRDefault="00A90582" w:rsidP="000B37B6">
            <w:pPr>
              <w:pStyle w:val="Days"/>
            </w:pPr>
            <w:sdt>
              <w:sdtPr>
                <w:id w:val="-1217893909"/>
                <w:placeholder>
                  <w:docPart w:val="AD48A27B53D54AAD8511C13D50434732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20ADE1E4" w14:textId="77777777" w:rsidTr="000B37B6">
        <w:tc>
          <w:tcPr>
            <w:tcW w:w="2054" w:type="dxa"/>
            <w:tcBorders>
              <w:bottom w:val="nil"/>
            </w:tcBorders>
          </w:tcPr>
          <w:p w14:paraId="7443A9A6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2D04A3A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BBC75E6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3803E8CC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0906B7D9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61C7BC39" w14:textId="77777777" w:rsidR="004964C4" w:rsidRDefault="004964C4" w:rsidP="000B37B6">
            <w:pPr>
              <w:pStyle w:val="Dates"/>
            </w:pPr>
            <w:r>
              <w:t>1</w:t>
            </w:r>
          </w:p>
        </w:tc>
        <w:tc>
          <w:tcPr>
            <w:tcW w:w="2055" w:type="dxa"/>
            <w:tcBorders>
              <w:bottom w:val="nil"/>
            </w:tcBorders>
          </w:tcPr>
          <w:p w14:paraId="468CBFFB" w14:textId="77777777" w:rsidR="004964C4" w:rsidRDefault="004964C4" w:rsidP="000B37B6">
            <w:pPr>
              <w:pStyle w:val="Dates"/>
            </w:pPr>
            <w:r>
              <w:t>2</w:t>
            </w:r>
          </w:p>
        </w:tc>
      </w:tr>
      <w:tr w:rsidR="004964C4" w14:paraId="2F8632F9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9BFBC46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A6981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261303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B40D5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70A5B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93030D" w14:textId="1A14CABE" w:rsidR="004964C4" w:rsidRPr="003F2BB2" w:rsidRDefault="00A15B1A" w:rsidP="000B37B6">
            <w:pPr>
              <w:rPr>
                <w:color w:val="B22600" w:themeColor="accent6"/>
              </w:rPr>
            </w:pPr>
            <w:r w:rsidRPr="003F2BB2">
              <w:rPr>
                <w:color w:val="B22600" w:themeColor="accent6"/>
              </w:rPr>
              <w:t>Winter Tour &amp; Caroling @ Elementary Schools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E8D6D2" w14:textId="77777777" w:rsidR="004964C4" w:rsidRDefault="004964C4" w:rsidP="000B37B6"/>
        </w:tc>
      </w:tr>
      <w:tr w:rsidR="004964C4" w14:paraId="4A2D293E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A5E3786" w14:textId="77777777" w:rsidR="004964C4" w:rsidRDefault="004964C4" w:rsidP="000B37B6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84EAF2" w14:textId="77777777" w:rsidR="004964C4" w:rsidRDefault="004964C4" w:rsidP="000B37B6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360288" w14:textId="77777777" w:rsidR="004964C4" w:rsidRDefault="004964C4" w:rsidP="000B37B6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40BF33A" w14:textId="77777777" w:rsidR="004964C4" w:rsidRDefault="004964C4" w:rsidP="000B37B6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7EA70D" w14:textId="77777777" w:rsidR="004964C4" w:rsidRDefault="004964C4" w:rsidP="000B37B6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DB734A" w14:textId="77777777" w:rsidR="004964C4" w:rsidRDefault="004964C4" w:rsidP="000B37B6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E2C85B" w14:textId="77777777" w:rsidR="004964C4" w:rsidRDefault="004964C4" w:rsidP="000B37B6">
            <w:pPr>
              <w:pStyle w:val="Dates"/>
            </w:pPr>
            <w:r>
              <w:t>9</w:t>
            </w:r>
          </w:p>
        </w:tc>
      </w:tr>
      <w:tr w:rsidR="004964C4" w14:paraId="5025D371" w14:textId="77777777" w:rsidTr="009313E4">
        <w:trPr>
          <w:trHeight w:hRule="exact" w:val="115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19415B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12511E" w14:textId="5D5217CB" w:rsidR="003374B6" w:rsidRPr="003374B6" w:rsidRDefault="003374B6" w:rsidP="000B37B6">
            <w:pPr>
              <w:rPr>
                <w:b/>
                <w:bCs/>
                <w:color w:val="B22600" w:themeColor="accent6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90FEA0" w14:textId="77777777" w:rsidR="004964C4" w:rsidRPr="003F2BB2" w:rsidRDefault="003F2BB2" w:rsidP="000B37B6">
            <w:pPr>
              <w:rPr>
                <w:b/>
                <w:bCs/>
                <w:color w:val="CC9900" w:themeColor="accent5"/>
              </w:rPr>
            </w:pPr>
            <w:r w:rsidRPr="003F2BB2">
              <w:rPr>
                <w:b/>
                <w:bCs/>
                <w:color w:val="CC9900" w:themeColor="accent5"/>
              </w:rPr>
              <w:t>Winter Concert – Beginners @ JBMS @ 5:15-7:00pm</w:t>
            </w:r>
          </w:p>
          <w:p w14:paraId="7EBECFD9" w14:textId="3DFE2693" w:rsidR="003F2BB2" w:rsidRDefault="003F2BB2" w:rsidP="000B37B6">
            <w:r w:rsidRPr="003F2BB2">
              <w:rPr>
                <w:b/>
                <w:bCs/>
                <w:color w:val="CC9900" w:themeColor="accent5"/>
              </w:rPr>
              <w:t>2 Major Grades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38C3D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BF2E96" w14:textId="0A148528" w:rsidR="004964C4" w:rsidRDefault="003F2BB2" w:rsidP="000B37B6">
            <w:r w:rsidRPr="003F2BB2">
              <w:rPr>
                <w:color w:val="B22600" w:themeColor="accent6"/>
              </w:rPr>
              <w:t>Concert @</w:t>
            </w:r>
            <w:r w:rsidR="00C475E5">
              <w:rPr>
                <w:color w:val="B22600" w:themeColor="accent6"/>
              </w:rPr>
              <w:t xml:space="preserve"> FBISD Admin Building &amp;</w:t>
            </w:r>
            <w:r w:rsidRPr="003F2BB2">
              <w:rPr>
                <w:color w:val="B22600" w:themeColor="accent6"/>
              </w:rPr>
              <w:t xml:space="preserve"> Sugar Land Town Square @ 11:00am-2:</w:t>
            </w:r>
            <w:r>
              <w:rPr>
                <w:color w:val="B22600" w:themeColor="accent6"/>
              </w:rPr>
              <w:t>0</w:t>
            </w:r>
            <w:r w:rsidRPr="003F2BB2">
              <w:rPr>
                <w:color w:val="B22600" w:themeColor="accent6"/>
              </w:rPr>
              <w:t>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6AEB9C" w14:textId="6B24CC10" w:rsidR="004964C4" w:rsidRDefault="00DA64EF" w:rsidP="00DA64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B57A98" wp14:editId="7A15A2E9">
                  <wp:extent cx="670560" cy="53644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6">
                            <a:extLs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DDA594" w14:textId="77777777" w:rsidR="004964C4" w:rsidRDefault="004964C4" w:rsidP="000B37B6"/>
        </w:tc>
      </w:tr>
      <w:tr w:rsidR="004964C4" w14:paraId="5E94B5AF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62D6420" w14:textId="77777777" w:rsidR="004964C4" w:rsidRDefault="004964C4" w:rsidP="000B37B6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6703CE" w14:textId="77777777" w:rsidR="004964C4" w:rsidRDefault="004964C4" w:rsidP="000B37B6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09CA0E" w14:textId="77777777" w:rsidR="004964C4" w:rsidRDefault="004964C4" w:rsidP="000B37B6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995B38" w14:textId="77777777" w:rsidR="004964C4" w:rsidRDefault="004964C4" w:rsidP="000B37B6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4D4EE9" w14:textId="77777777" w:rsidR="004964C4" w:rsidRDefault="004964C4" w:rsidP="000B37B6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D8F2C6" w14:textId="77777777" w:rsidR="004964C4" w:rsidRDefault="004964C4" w:rsidP="000B37B6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E65D43" w14:textId="77777777" w:rsidR="004964C4" w:rsidRDefault="004964C4" w:rsidP="000B37B6">
            <w:pPr>
              <w:pStyle w:val="Dates"/>
            </w:pPr>
            <w:r>
              <w:t>16</w:t>
            </w:r>
          </w:p>
        </w:tc>
      </w:tr>
      <w:tr w:rsidR="004964C4" w14:paraId="556036DE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A0AD0B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03DB17" w14:textId="77777777" w:rsidR="00C36FB7" w:rsidRPr="003F2BB2" w:rsidRDefault="00C36FB7" w:rsidP="00C36FB7">
            <w:pPr>
              <w:rPr>
                <w:b/>
                <w:bCs/>
                <w:color w:val="B22600" w:themeColor="accent6"/>
              </w:rPr>
            </w:pPr>
            <w:r w:rsidRPr="003F2BB2">
              <w:rPr>
                <w:b/>
                <w:bCs/>
                <w:color w:val="B22600" w:themeColor="accent6"/>
              </w:rPr>
              <w:t>Winter Concert – JV &amp; V @ THS @ 5:15-7:00pm</w:t>
            </w:r>
          </w:p>
          <w:p w14:paraId="5BF6DE84" w14:textId="3BF8FA37" w:rsidR="004964C4" w:rsidRDefault="00C36FB7" w:rsidP="00C36FB7">
            <w:r w:rsidRPr="003F2BB2">
              <w:rPr>
                <w:b/>
                <w:bCs/>
                <w:color w:val="B22600" w:themeColor="accent6"/>
              </w:rPr>
              <w:t>2 Major Grade</w:t>
            </w:r>
            <w:r>
              <w:rPr>
                <w:b/>
                <w:bCs/>
                <w:color w:val="B22600" w:themeColor="accent6"/>
              </w:rPr>
              <w:t>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C35176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18D7B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192629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D9A4B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911F08" w14:textId="77777777" w:rsidR="004964C4" w:rsidRDefault="004964C4" w:rsidP="000B37B6"/>
        </w:tc>
      </w:tr>
      <w:tr w:rsidR="004964C4" w14:paraId="24D5EE8A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725CEFE" w14:textId="77777777" w:rsidR="004964C4" w:rsidRDefault="004964C4" w:rsidP="000B37B6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082D924" w14:textId="77777777" w:rsidR="004964C4" w:rsidRDefault="004964C4" w:rsidP="000B37B6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D0FF04" w14:textId="77777777" w:rsidR="004964C4" w:rsidRDefault="004964C4" w:rsidP="000B37B6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D3F420" w14:textId="77777777" w:rsidR="004964C4" w:rsidRDefault="004964C4" w:rsidP="000B37B6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4947E3" w14:textId="77777777" w:rsidR="004964C4" w:rsidRDefault="004964C4" w:rsidP="000B37B6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657CE9E" w14:textId="77777777" w:rsidR="004964C4" w:rsidRDefault="004964C4" w:rsidP="000B37B6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9E66AE" w14:textId="77777777" w:rsidR="004964C4" w:rsidRDefault="004964C4" w:rsidP="000B37B6">
            <w:pPr>
              <w:pStyle w:val="Dates"/>
            </w:pPr>
            <w:r>
              <w:t>23</w:t>
            </w:r>
          </w:p>
        </w:tc>
      </w:tr>
      <w:tr w:rsidR="004964C4" w14:paraId="1A5BB75E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E2CE8F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F32F57" w14:textId="08210AAD" w:rsidR="004964C4" w:rsidRDefault="003F2BB2" w:rsidP="000B37B6">
            <w:r>
              <w:t>Happy Holidays!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6BF8FF" w14:textId="0EBE300D" w:rsidR="004964C4" w:rsidRDefault="00C64DAA" w:rsidP="00C64D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4623C3" wp14:editId="0C90952C">
                  <wp:extent cx="546100" cy="546100"/>
                  <wp:effectExtent l="0" t="0" r="635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8">
                            <a:extLs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3C00B1" w14:textId="193B3071" w:rsidR="004964C4" w:rsidRDefault="004964C4" w:rsidP="00C64DAA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F346AA" w14:textId="42A4DC65" w:rsidR="004964C4" w:rsidRDefault="00C64DAA" w:rsidP="00C64D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7DEA4" wp14:editId="0756B2FE">
                  <wp:extent cx="482600" cy="482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0">
                            <a:extLs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FEAC2B9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3CFA51" w14:textId="77777777" w:rsidR="004964C4" w:rsidRDefault="004964C4" w:rsidP="000B37B6"/>
        </w:tc>
      </w:tr>
      <w:tr w:rsidR="004964C4" w14:paraId="678B24AE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B963EA1" w14:textId="77777777" w:rsidR="004964C4" w:rsidRDefault="004964C4" w:rsidP="000B37B6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ED8A24" w14:textId="77777777" w:rsidR="004964C4" w:rsidRDefault="004964C4" w:rsidP="000B37B6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CD9773E" w14:textId="77777777" w:rsidR="004964C4" w:rsidRDefault="004964C4" w:rsidP="000B37B6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C08281" w14:textId="77777777" w:rsidR="004964C4" w:rsidRDefault="004964C4" w:rsidP="000B37B6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5B67CE" w14:textId="77777777" w:rsidR="004964C4" w:rsidRDefault="004964C4" w:rsidP="000B37B6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AA149D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E5AF83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  <w:r>
              <w:t>30</w:t>
            </w:r>
          </w:p>
        </w:tc>
      </w:tr>
      <w:tr w:rsidR="004964C4" w14:paraId="7AB0418E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00B1D39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6CF0C5" w14:textId="6E8DAED5" w:rsidR="004964C4" w:rsidRDefault="003F2BB2" w:rsidP="003F2B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91930" wp14:editId="4D7A9A25">
                  <wp:extent cx="479190" cy="514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2">
                            <a:extLs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09" cy="51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5D7FF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033519" w14:textId="29425273" w:rsidR="004964C4" w:rsidRDefault="00C64DAA" w:rsidP="00C64D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61C175" wp14:editId="3A077BF2">
                  <wp:extent cx="636295" cy="52705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4">
                            <a:extLs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59" cy="53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18B80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59BEDD" w14:textId="0C85A060" w:rsidR="004964C4" w:rsidRDefault="00C64DAA" w:rsidP="00C64D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6306E" wp14:editId="02D587CC">
                  <wp:extent cx="547682" cy="520700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6">
                            <a:extLs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36" cy="52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FBEC98" w14:textId="77777777" w:rsidR="004964C4" w:rsidRDefault="004964C4" w:rsidP="000B37B6"/>
        </w:tc>
      </w:tr>
      <w:tr w:rsidR="004964C4" w14:paraId="21B72564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6CFE995" w14:textId="44A4CD82" w:rsidR="004964C4" w:rsidRDefault="004964C4" w:rsidP="000B37B6">
            <w:pPr>
              <w:pStyle w:val="Dates"/>
            </w:pPr>
            <w:r>
              <w:t>31</w:t>
            </w: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140E2DB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14BAA5A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ED2FA6A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EDD90EF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50DE981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1C3DB0C" w14:textId="77777777" w:rsidR="004964C4" w:rsidRDefault="004964C4" w:rsidP="000B37B6">
            <w:pPr>
              <w:pStyle w:val="Dates"/>
            </w:pPr>
          </w:p>
        </w:tc>
      </w:tr>
      <w:tr w:rsidR="004964C4" w14:paraId="3C96440C" w14:textId="77777777" w:rsidTr="000B37B6">
        <w:trPr>
          <w:trHeight w:hRule="exact" w:val="907"/>
        </w:trPr>
        <w:tc>
          <w:tcPr>
            <w:tcW w:w="2054" w:type="dxa"/>
          </w:tcPr>
          <w:p w14:paraId="0A22327E" w14:textId="77777777" w:rsidR="004964C4" w:rsidRDefault="004964C4" w:rsidP="000B37B6"/>
        </w:tc>
        <w:tc>
          <w:tcPr>
            <w:tcW w:w="2055" w:type="dxa"/>
          </w:tcPr>
          <w:p w14:paraId="5CF7B1FC" w14:textId="77777777" w:rsidR="004964C4" w:rsidRDefault="004964C4" w:rsidP="000B37B6"/>
        </w:tc>
        <w:tc>
          <w:tcPr>
            <w:tcW w:w="2055" w:type="dxa"/>
          </w:tcPr>
          <w:p w14:paraId="257402D1" w14:textId="77777777" w:rsidR="004964C4" w:rsidRDefault="004964C4" w:rsidP="000B37B6"/>
        </w:tc>
        <w:tc>
          <w:tcPr>
            <w:tcW w:w="2055" w:type="dxa"/>
          </w:tcPr>
          <w:p w14:paraId="6E9CBF79" w14:textId="77777777" w:rsidR="004964C4" w:rsidRDefault="004964C4" w:rsidP="000B37B6"/>
        </w:tc>
        <w:tc>
          <w:tcPr>
            <w:tcW w:w="2055" w:type="dxa"/>
          </w:tcPr>
          <w:p w14:paraId="0E6A83F7" w14:textId="77777777" w:rsidR="004964C4" w:rsidRDefault="004964C4" w:rsidP="000B37B6"/>
        </w:tc>
        <w:tc>
          <w:tcPr>
            <w:tcW w:w="2055" w:type="dxa"/>
          </w:tcPr>
          <w:p w14:paraId="275549B6" w14:textId="77777777" w:rsidR="004964C4" w:rsidRDefault="004964C4" w:rsidP="000B37B6"/>
        </w:tc>
        <w:tc>
          <w:tcPr>
            <w:tcW w:w="2055" w:type="dxa"/>
          </w:tcPr>
          <w:p w14:paraId="0DF9A0B0" w14:textId="77777777" w:rsidR="004964C4" w:rsidRDefault="004964C4" w:rsidP="000B37B6"/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44E04B01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1ACA0092" w14:textId="66F0B86F" w:rsidR="004964C4" w:rsidRDefault="004964C4" w:rsidP="000B37B6">
            <w:pPr>
              <w:pStyle w:val="Month"/>
            </w:pPr>
            <w:r>
              <w:lastRenderedPageBreak/>
              <w:t>January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52849F4E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434BCF99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6BAA2CC5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7A845F60" w14:textId="6C8EE7DD" w:rsidR="004964C4" w:rsidRDefault="004964C4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</w:t>
            </w:r>
          </w:p>
        </w:tc>
      </w:tr>
      <w:tr w:rsidR="004964C4" w:rsidRPr="00420111" w14:paraId="15BCC70E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E6805CF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7B3BF41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65E6AE45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062D1E89" w14:textId="77777777" w:rsidR="004964C4" w:rsidRDefault="00A90582" w:rsidP="000B37B6">
            <w:pPr>
              <w:pStyle w:val="Days"/>
            </w:pPr>
            <w:sdt>
              <w:sdtPr>
                <w:id w:val="290563555"/>
                <w:placeholder>
                  <w:docPart w:val="34CA4355C21648CBA1E26B499DBFF17B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0BF914F6" w14:textId="77777777" w:rsidR="004964C4" w:rsidRDefault="00A90582" w:rsidP="000B37B6">
            <w:pPr>
              <w:pStyle w:val="Days"/>
            </w:pPr>
            <w:sdt>
              <w:sdtPr>
                <w:id w:val="1726640758"/>
                <w:placeholder>
                  <w:docPart w:val="177EDD30165C46B1965BAE2DAF6A4AB9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6DA5D4C4" w14:textId="77777777" w:rsidR="004964C4" w:rsidRDefault="00A90582" w:rsidP="000B37B6">
            <w:pPr>
              <w:pStyle w:val="Days"/>
            </w:pPr>
            <w:sdt>
              <w:sdtPr>
                <w:id w:val="1716385341"/>
                <w:placeholder>
                  <w:docPart w:val="3B3F7A700BB44A0395E6F946243B9D8A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0DE05446" w14:textId="77777777" w:rsidR="004964C4" w:rsidRDefault="00A90582" w:rsidP="000B37B6">
            <w:pPr>
              <w:pStyle w:val="Days"/>
            </w:pPr>
            <w:sdt>
              <w:sdtPr>
                <w:id w:val="-367906888"/>
                <w:placeholder>
                  <w:docPart w:val="5B3C1F53F4654CDFB457D1D25BE04BB5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720DB8A6" w14:textId="77777777" w:rsidR="004964C4" w:rsidRDefault="00A90582" w:rsidP="000B37B6">
            <w:pPr>
              <w:pStyle w:val="Days"/>
            </w:pPr>
            <w:sdt>
              <w:sdtPr>
                <w:id w:val="-153454236"/>
                <w:placeholder>
                  <w:docPart w:val="39C9E0FB50DA41788C839CD6366B1DA5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1371B37D" w14:textId="77777777" w:rsidR="004964C4" w:rsidRDefault="00A90582" w:rsidP="000B37B6">
            <w:pPr>
              <w:pStyle w:val="Days"/>
            </w:pPr>
            <w:sdt>
              <w:sdtPr>
                <w:id w:val="1276912612"/>
                <w:placeholder>
                  <w:docPart w:val="BCF99AFD9383436386F512ABA5987369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0BFF8D91" w14:textId="77777777" w:rsidR="004964C4" w:rsidRDefault="00A90582" w:rsidP="000B37B6">
            <w:pPr>
              <w:pStyle w:val="Days"/>
            </w:pPr>
            <w:sdt>
              <w:sdtPr>
                <w:id w:val="856620654"/>
                <w:placeholder>
                  <w:docPart w:val="D82A61ABAC2F46A4848737EC68D36959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012B12C0" w14:textId="77777777" w:rsidTr="000B37B6">
        <w:tc>
          <w:tcPr>
            <w:tcW w:w="2054" w:type="dxa"/>
            <w:tcBorders>
              <w:bottom w:val="nil"/>
            </w:tcBorders>
          </w:tcPr>
          <w:p w14:paraId="5DB8688D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68FE11D" w14:textId="41620751" w:rsidR="004964C4" w:rsidRDefault="004964C4" w:rsidP="000B37B6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BBBAA0" w14:textId="68BF75FB" w:rsidR="004964C4" w:rsidRDefault="004964C4" w:rsidP="000B37B6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34F36298" w14:textId="141E09EF" w:rsidR="004964C4" w:rsidRDefault="004964C4" w:rsidP="000B37B6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781A2C38" w14:textId="5F6FD0F1" w:rsidR="004964C4" w:rsidRDefault="004964C4" w:rsidP="000B37B6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1F1F59BB" w14:textId="6DB8A42D" w:rsidR="004964C4" w:rsidRDefault="004964C4" w:rsidP="000B37B6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10C2184E" w14:textId="30CB715A" w:rsidR="004964C4" w:rsidRDefault="004964C4" w:rsidP="000B37B6">
            <w:pPr>
              <w:pStyle w:val="Dates"/>
            </w:pPr>
            <w:r>
              <w:t>6</w:t>
            </w:r>
          </w:p>
        </w:tc>
      </w:tr>
      <w:tr w:rsidR="004964C4" w14:paraId="6E902408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C7AFBE1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1DE66B" w14:textId="105A9836" w:rsidR="004964C4" w:rsidRDefault="00CE270B" w:rsidP="00CE27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8DFF7E" wp14:editId="4FDCC114">
                  <wp:extent cx="864235" cy="57594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48">
                            <a:extLs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1D69AB" w14:textId="457F84B1" w:rsidR="004964C4" w:rsidRDefault="00FB254A" w:rsidP="000B37B6">
            <w:r>
              <w:t>No School!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6B93F2" w14:textId="0623C7ED" w:rsidR="004964C4" w:rsidRDefault="00B93677" w:rsidP="000B37B6">
            <w:r>
              <w:t>No School!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17880C" w14:textId="4A5B9897" w:rsidR="004964C4" w:rsidRDefault="003F2BB2" w:rsidP="000B37B6">
            <w:r>
              <w:t>First Day of 2</w:t>
            </w:r>
            <w:r w:rsidRPr="003F2BB2">
              <w:rPr>
                <w:vertAlign w:val="superscript"/>
              </w:rPr>
              <w:t>nd</w:t>
            </w:r>
            <w:r>
              <w:t xml:space="preserve"> Semester!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CB2C1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6778BF" w14:textId="77777777" w:rsidR="004964C4" w:rsidRDefault="004964C4" w:rsidP="000B37B6"/>
        </w:tc>
      </w:tr>
      <w:tr w:rsidR="004964C4" w14:paraId="7CA1FEB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AC32F6F" w14:textId="291EA44E" w:rsidR="004964C4" w:rsidRDefault="004964C4" w:rsidP="000B37B6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FF77CA" w14:textId="563B93F7" w:rsidR="004964C4" w:rsidRDefault="004964C4" w:rsidP="000B37B6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A33848" w14:textId="42E7E95B" w:rsidR="004964C4" w:rsidRDefault="004964C4" w:rsidP="000B37B6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B2E8F8" w14:textId="6F2A00A7" w:rsidR="004964C4" w:rsidRDefault="004964C4" w:rsidP="000B37B6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A01829" w14:textId="295CE495" w:rsidR="004964C4" w:rsidRDefault="004964C4" w:rsidP="000B37B6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CB9ADB" w14:textId="125B0A14" w:rsidR="004964C4" w:rsidRDefault="004964C4" w:rsidP="000B37B6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00CC15" w14:textId="41CE254C" w:rsidR="004964C4" w:rsidRDefault="004964C4" w:rsidP="000B37B6">
            <w:pPr>
              <w:pStyle w:val="Dates"/>
            </w:pPr>
            <w:r>
              <w:t>13</w:t>
            </w:r>
          </w:p>
        </w:tc>
      </w:tr>
      <w:tr w:rsidR="004964C4" w14:paraId="4D60C5A2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DB4CDED" w14:textId="622B176C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4CE03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42F6E6" w14:textId="5E2C6C31" w:rsidR="004964C4" w:rsidRDefault="001124D3" w:rsidP="000B37B6">
            <w:r w:rsidRPr="001C123E">
              <w:rPr>
                <w:color w:val="B22600" w:themeColor="accent6"/>
              </w:rPr>
              <w:t>Social w/ HS</w:t>
            </w:r>
            <w:r w:rsidR="00512494" w:rsidRPr="001C123E">
              <w:rPr>
                <w:color w:val="B22600" w:themeColor="accent6"/>
              </w:rPr>
              <w:t xml:space="preserve"> – Scavenger Hunt</w:t>
            </w:r>
            <w:r w:rsidR="000F409D">
              <w:rPr>
                <w:color w:val="B22600" w:themeColor="accent6"/>
              </w:rPr>
              <w:t xml:space="preserve"> @ THS @ 4:15pm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06A99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A63152" w14:textId="693F6BEA" w:rsidR="004964C4" w:rsidRDefault="007B0A39" w:rsidP="000B37B6">
            <w:r w:rsidRPr="007B0A39">
              <w:rPr>
                <w:color w:val="B22600" w:themeColor="accent6"/>
              </w:rPr>
              <w:t>5</w:t>
            </w:r>
            <w:r w:rsidRPr="007B0A39">
              <w:rPr>
                <w:color w:val="B22600" w:themeColor="accent6"/>
                <w:vertAlign w:val="superscript"/>
              </w:rPr>
              <w:t>th</w:t>
            </w:r>
            <w:r w:rsidRPr="007B0A39">
              <w:rPr>
                <w:color w:val="B22600" w:themeColor="accent6"/>
              </w:rPr>
              <w:t xml:space="preserve"> Grade Preview Night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BEFAA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A350D5" w14:textId="77777777" w:rsidR="004964C4" w:rsidRDefault="004964C4" w:rsidP="000B37B6"/>
        </w:tc>
      </w:tr>
      <w:tr w:rsidR="004964C4" w14:paraId="68D84690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48AB1EB" w14:textId="7A37967B" w:rsidR="004964C4" w:rsidRDefault="004964C4" w:rsidP="000B37B6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D84496" w14:textId="52126B7C" w:rsidR="004964C4" w:rsidRDefault="004964C4" w:rsidP="000B37B6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ECBFB85" w14:textId="6CD6F502" w:rsidR="004964C4" w:rsidRDefault="004964C4" w:rsidP="000B37B6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7CECAA" w14:textId="4AA1F0F8" w:rsidR="004964C4" w:rsidRDefault="004964C4" w:rsidP="000B37B6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901D4E" w14:textId="133EE962" w:rsidR="004964C4" w:rsidRDefault="004964C4" w:rsidP="000B37B6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C13A96" w14:textId="39AFA9D3" w:rsidR="004964C4" w:rsidRDefault="004964C4" w:rsidP="000B37B6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F17312" w14:textId="593CDB6F" w:rsidR="004964C4" w:rsidRDefault="004964C4" w:rsidP="000B37B6">
            <w:pPr>
              <w:pStyle w:val="Dates"/>
            </w:pPr>
            <w:r>
              <w:t>20</w:t>
            </w:r>
          </w:p>
        </w:tc>
      </w:tr>
      <w:tr w:rsidR="004964C4" w14:paraId="5A1C8D00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C17F806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92E5BB" w14:textId="369278B0" w:rsidR="004964C4" w:rsidRDefault="00F63416" w:rsidP="00F634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A17100" wp14:editId="42EB67C9">
                  <wp:extent cx="537517" cy="533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2" cy="53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8411D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AC8BC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7BB0C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3AA24F" w14:textId="34634B24" w:rsidR="004964C4" w:rsidRDefault="007B0A39" w:rsidP="000B37B6">
            <w:r w:rsidRPr="007B0A39">
              <w:rPr>
                <w:color w:val="B22600" w:themeColor="accent6"/>
              </w:rPr>
              <w:t>Elementary</w:t>
            </w:r>
            <w:r w:rsidR="00F51DBF">
              <w:rPr>
                <w:color w:val="B22600" w:themeColor="accent6"/>
              </w:rPr>
              <w:t xml:space="preserve"> </w:t>
            </w:r>
            <w:r w:rsidRPr="007B0A39">
              <w:rPr>
                <w:color w:val="B22600" w:themeColor="accent6"/>
              </w:rPr>
              <w:t>Recruitment Tour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B717183" w14:textId="30B50C3D" w:rsidR="004964C4" w:rsidRDefault="004964C4" w:rsidP="000B37B6"/>
        </w:tc>
      </w:tr>
      <w:tr w:rsidR="004964C4" w14:paraId="3B7A2346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45A0DBF" w14:textId="2F6F7105" w:rsidR="004964C4" w:rsidRDefault="004964C4" w:rsidP="000B37B6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CE1C92" w14:textId="777A9083" w:rsidR="004964C4" w:rsidRDefault="004964C4" w:rsidP="000B37B6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2AF21E" w14:textId="6843AFC1" w:rsidR="004964C4" w:rsidRDefault="004964C4" w:rsidP="000B37B6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974403" w14:textId="5AF02D90" w:rsidR="004964C4" w:rsidRDefault="004964C4" w:rsidP="000B37B6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18FC23" w14:textId="4092B1EE" w:rsidR="004964C4" w:rsidRDefault="004964C4" w:rsidP="000B37B6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8D846A" w14:textId="44493463" w:rsidR="004964C4" w:rsidRDefault="004964C4" w:rsidP="000B37B6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1D84BD" w14:textId="78977FE2" w:rsidR="004964C4" w:rsidRDefault="004964C4" w:rsidP="000B37B6">
            <w:pPr>
              <w:pStyle w:val="Dates"/>
            </w:pPr>
            <w:r>
              <w:t>27</w:t>
            </w:r>
          </w:p>
        </w:tc>
      </w:tr>
      <w:tr w:rsidR="004964C4" w14:paraId="33326B72" w14:textId="77777777" w:rsidTr="009313E4">
        <w:trPr>
          <w:trHeight w:hRule="exact" w:val="97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7A7FB63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63DF5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9F7B5A" w14:textId="46B5160C" w:rsidR="006552EE" w:rsidRPr="00A776E6" w:rsidRDefault="006552EE" w:rsidP="000B37B6">
            <w:pPr>
              <w:rPr>
                <w:color w:val="CC9900" w:themeColor="accent5"/>
              </w:rPr>
            </w:pPr>
            <w:r w:rsidRPr="00A776E6">
              <w:rPr>
                <w:color w:val="CC9900" w:themeColor="accent5"/>
              </w:rPr>
              <w:t>Money for Opera Trip Due</w:t>
            </w:r>
          </w:p>
          <w:p w14:paraId="2C7B759B" w14:textId="290BAAAD" w:rsidR="004964C4" w:rsidRPr="000B5627" w:rsidRDefault="007B0A39" w:rsidP="000B37B6">
            <w:pPr>
              <w:rPr>
                <w:color w:val="B22600" w:themeColor="accent6"/>
              </w:rPr>
            </w:pPr>
            <w:r w:rsidRPr="000B5627">
              <w:rPr>
                <w:color w:val="B22600" w:themeColor="accent6"/>
              </w:rPr>
              <w:t>Girls Night @ JBMS @ 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75B77D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11B70B" w14:textId="60DC6C43" w:rsidR="004964C4" w:rsidRDefault="007B0A39" w:rsidP="000B37B6">
            <w:r w:rsidRPr="000B5627">
              <w:rPr>
                <w:color w:val="B22600" w:themeColor="accent6"/>
              </w:rPr>
              <w:t>Guys Night @ JBMS @ 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A7FA7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405611" w14:textId="77777777" w:rsidR="004964C4" w:rsidRDefault="004964C4" w:rsidP="000B37B6"/>
        </w:tc>
      </w:tr>
      <w:tr w:rsidR="004964C4" w14:paraId="02B75153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050C0C4" w14:textId="6C133542" w:rsidR="004964C4" w:rsidRDefault="004964C4" w:rsidP="000B37B6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4FFFC91" w14:textId="70F62439" w:rsidR="004964C4" w:rsidRDefault="004964C4" w:rsidP="000B37B6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890698" w14:textId="08B98387" w:rsidR="004964C4" w:rsidRDefault="004964C4" w:rsidP="000B37B6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CEA660" w14:textId="0814C67E" w:rsidR="004964C4" w:rsidRDefault="004964C4" w:rsidP="000B37B6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CD16A58" w14:textId="200F881F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E99806" w14:textId="0EE5D785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79E0F0" w14:textId="2289BD05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4964C4" w14:paraId="0635FAD1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DB793A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A73CF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DB9AEA" w14:textId="37E3467E" w:rsidR="004964C4" w:rsidRDefault="007B0A39" w:rsidP="000B37B6">
            <w:r w:rsidRPr="003271B6">
              <w:rPr>
                <w:color w:val="CC9900" w:themeColor="accent5"/>
              </w:rPr>
              <w:t>Opera Trip</w:t>
            </w:r>
            <w:r w:rsidR="003271B6" w:rsidRPr="003271B6">
              <w:rPr>
                <w:color w:val="CC9900" w:themeColor="accent5"/>
              </w:rPr>
              <w:t xml:space="preserve"> for Beginners</w:t>
            </w:r>
            <w:r w:rsidR="003271B6">
              <w:rPr>
                <w:color w:val="CC9900" w:themeColor="accent5"/>
              </w:rPr>
              <w:t xml:space="preserve"> @ 9:00am-2:00pm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D2D72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94CC5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6FB891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08446F" w14:textId="77777777" w:rsidR="004964C4" w:rsidRDefault="004964C4" w:rsidP="000B37B6"/>
        </w:tc>
      </w:tr>
      <w:tr w:rsidR="004964C4" w14:paraId="21003EBB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FE3E902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56EDDB3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93BEC0D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ADB8844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3074E80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5B6E5F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0A625AE" w14:textId="77777777" w:rsidR="004964C4" w:rsidRDefault="004964C4" w:rsidP="000B37B6">
            <w:pPr>
              <w:pStyle w:val="Dates"/>
            </w:pPr>
          </w:p>
        </w:tc>
      </w:tr>
      <w:tr w:rsidR="004964C4" w14:paraId="3AE7A79E" w14:textId="77777777" w:rsidTr="000B37B6">
        <w:trPr>
          <w:trHeight w:hRule="exact" w:val="907"/>
        </w:trPr>
        <w:tc>
          <w:tcPr>
            <w:tcW w:w="2054" w:type="dxa"/>
          </w:tcPr>
          <w:p w14:paraId="21736074" w14:textId="77777777" w:rsidR="004964C4" w:rsidRDefault="004964C4" w:rsidP="000B37B6"/>
        </w:tc>
        <w:tc>
          <w:tcPr>
            <w:tcW w:w="2055" w:type="dxa"/>
          </w:tcPr>
          <w:p w14:paraId="624817C8" w14:textId="77777777" w:rsidR="004964C4" w:rsidRDefault="004964C4" w:rsidP="000B37B6"/>
        </w:tc>
        <w:tc>
          <w:tcPr>
            <w:tcW w:w="2055" w:type="dxa"/>
          </w:tcPr>
          <w:p w14:paraId="02C5451A" w14:textId="77777777" w:rsidR="004964C4" w:rsidRDefault="004964C4" w:rsidP="000B37B6"/>
        </w:tc>
        <w:tc>
          <w:tcPr>
            <w:tcW w:w="2055" w:type="dxa"/>
          </w:tcPr>
          <w:p w14:paraId="64F8AA12" w14:textId="77777777" w:rsidR="004964C4" w:rsidRDefault="004964C4" w:rsidP="000B37B6"/>
        </w:tc>
        <w:tc>
          <w:tcPr>
            <w:tcW w:w="2055" w:type="dxa"/>
          </w:tcPr>
          <w:p w14:paraId="32A15427" w14:textId="77777777" w:rsidR="004964C4" w:rsidRDefault="004964C4" w:rsidP="000B37B6"/>
        </w:tc>
        <w:tc>
          <w:tcPr>
            <w:tcW w:w="2055" w:type="dxa"/>
          </w:tcPr>
          <w:p w14:paraId="72261DF4" w14:textId="77777777" w:rsidR="004964C4" w:rsidRDefault="004964C4" w:rsidP="000B37B6"/>
        </w:tc>
        <w:tc>
          <w:tcPr>
            <w:tcW w:w="2055" w:type="dxa"/>
          </w:tcPr>
          <w:p w14:paraId="3B5805EA" w14:textId="77777777" w:rsidR="004964C4" w:rsidRDefault="004964C4" w:rsidP="000B37B6"/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7A865634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8999183" w14:textId="27047160" w:rsidR="004964C4" w:rsidRDefault="004964C4" w:rsidP="000B37B6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66703AA2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4196012B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0EA604AD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120E1706" w14:textId="34E5056D" w:rsidR="004964C4" w:rsidRDefault="004964C4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</w:t>
            </w:r>
            <w:r>
              <w:fldChar w:fldCharType="end"/>
            </w:r>
            <w:r>
              <w:t>4</w:t>
            </w:r>
          </w:p>
        </w:tc>
      </w:tr>
      <w:tr w:rsidR="004964C4" w:rsidRPr="00420111" w14:paraId="727E94BE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2B7AD1B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B78C085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1BEEB6D5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7D1D2279" w14:textId="77777777" w:rsidR="004964C4" w:rsidRDefault="00A90582" w:rsidP="000B37B6">
            <w:pPr>
              <w:pStyle w:val="Days"/>
            </w:pPr>
            <w:sdt>
              <w:sdtPr>
                <w:id w:val="-1788576649"/>
                <w:placeholder>
                  <w:docPart w:val="0237BB1665664F25B30F67FA52FF2D71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61C07A0F" w14:textId="77777777" w:rsidR="004964C4" w:rsidRDefault="00A90582" w:rsidP="000B37B6">
            <w:pPr>
              <w:pStyle w:val="Days"/>
            </w:pPr>
            <w:sdt>
              <w:sdtPr>
                <w:id w:val="1050502348"/>
                <w:placeholder>
                  <w:docPart w:val="CE2564691148406F9749B90CA84E3703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30178644" w14:textId="77777777" w:rsidR="004964C4" w:rsidRDefault="00A90582" w:rsidP="000B37B6">
            <w:pPr>
              <w:pStyle w:val="Days"/>
            </w:pPr>
            <w:sdt>
              <w:sdtPr>
                <w:id w:val="1343661285"/>
                <w:placeholder>
                  <w:docPart w:val="94F9E48B25534D15803527C9A68EC333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11869900" w14:textId="77777777" w:rsidR="004964C4" w:rsidRDefault="00A90582" w:rsidP="000B37B6">
            <w:pPr>
              <w:pStyle w:val="Days"/>
            </w:pPr>
            <w:sdt>
              <w:sdtPr>
                <w:id w:val="1044869281"/>
                <w:placeholder>
                  <w:docPart w:val="4163053115AC40ECA5B87DD21295D2DA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73A8549C" w14:textId="77777777" w:rsidR="004964C4" w:rsidRDefault="00A90582" w:rsidP="000B37B6">
            <w:pPr>
              <w:pStyle w:val="Days"/>
            </w:pPr>
            <w:sdt>
              <w:sdtPr>
                <w:id w:val="566694498"/>
                <w:placeholder>
                  <w:docPart w:val="0374CA119473469FA151146C5CD5FDA2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1BC2ED0B" w14:textId="77777777" w:rsidR="004964C4" w:rsidRDefault="00A90582" w:rsidP="000B37B6">
            <w:pPr>
              <w:pStyle w:val="Days"/>
            </w:pPr>
            <w:sdt>
              <w:sdtPr>
                <w:id w:val="-2122361749"/>
                <w:placeholder>
                  <w:docPart w:val="75AFC70B14564133B6546C8722AB9CD1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200C88F4" w14:textId="77777777" w:rsidR="004964C4" w:rsidRDefault="00A90582" w:rsidP="000B37B6">
            <w:pPr>
              <w:pStyle w:val="Days"/>
            </w:pPr>
            <w:sdt>
              <w:sdtPr>
                <w:id w:val="-383943644"/>
                <w:placeholder>
                  <w:docPart w:val="E3B813D3858A4ADF83BC9BA4411A39D2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7B4950C9" w14:textId="77777777" w:rsidTr="000B37B6">
        <w:tc>
          <w:tcPr>
            <w:tcW w:w="2054" w:type="dxa"/>
            <w:tcBorders>
              <w:bottom w:val="nil"/>
            </w:tcBorders>
          </w:tcPr>
          <w:p w14:paraId="2FE8DA14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302FCCC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4A8D52E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0C0732F6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0B3AB48D" w14:textId="510DEB9B" w:rsidR="004964C4" w:rsidRDefault="004964C4" w:rsidP="000B37B6">
            <w:pPr>
              <w:pStyle w:val="Dates"/>
            </w:pPr>
            <w:r>
              <w:t>1</w:t>
            </w:r>
          </w:p>
        </w:tc>
        <w:tc>
          <w:tcPr>
            <w:tcW w:w="2055" w:type="dxa"/>
            <w:tcBorders>
              <w:bottom w:val="nil"/>
            </w:tcBorders>
          </w:tcPr>
          <w:p w14:paraId="662D4D01" w14:textId="133E9736" w:rsidR="004964C4" w:rsidRDefault="004964C4" w:rsidP="000B37B6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2EFF9A6" w14:textId="0245D98F" w:rsidR="004964C4" w:rsidRDefault="004964C4" w:rsidP="000B37B6">
            <w:pPr>
              <w:pStyle w:val="Dates"/>
            </w:pPr>
            <w:r>
              <w:t>3</w:t>
            </w:r>
          </w:p>
        </w:tc>
      </w:tr>
      <w:tr w:rsidR="004964C4" w14:paraId="58FB1CCF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6AD160C" w14:textId="4833683F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339AE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BCA9A3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8BD5A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8F2F3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12635C" w14:textId="38A65578" w:rsidR="004964C4" w:rsidRDefault="00F63416" w:rsidP="00F634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9A75F" wp14:editId="3906CBFE">
                  <wp:extent cx="627380" cy="575945"/>
                  <wp:effectExtent l="0" t="0" r="127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52">
                            <a:extLst>
                              <a:ext uri="{837473B0-CC2E-450A-ABE3-18F120FF3D39}">
                                <a1611:picAttrSrcUrl xmlns:a1611="http://schemas.microsoft.com/office/drawing/2016/11/main" r:i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7AA43B" w14:textId="77777777" w:rsidR="004964C4" w:rsidRDefault="004964C4" w:rsidP="000B37B6"/>
        </w:tc>
      </w:tr>
      <w:tr w:rsidR="004964C4" w14:paraId="214C824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48D25F1" w14:textId="7DB8775C" w:rsidR="004964C4" w:rsidRDefault="004964C4" w:rsidP="000B37B6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F54D58" w14:textId="4028942F" w:rsidR="004964C4" w:rsidRDefault="004964C4" w:rsidP="000B37B6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EA4E4B0" w14:textId="244862DE" w:rsidR="004964C4" w:rsidRDefault="004964C4" w:rsidP="000B37B6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E604DD" w14:textId="5936A21F" w:rsidR="004964C4" w:rsidRDefault="004964C4" w:rsidP="000B37B6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554C5A" w14:textId="4CBE9E56" w:rsidR="004964C4" w:rsidRDefault="004964C4" w:rsidP="000B37B6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5F1022" w14:textId="238E30E4" w:rsidR="004964C4" w:rsidRDefault="004964C4" w:rsidP="000B37B6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FAB05B" w14:textId="287A9277" w:rsidR="004964C4" w:rsidRDefault="004964C4" w:rsidP="000B37B6">
            <w:pPr>
              <w:pStyle w:val="Dates"/>
            </w:pPr>
            <w:r>
              <w:t>10</w:t>
            </w:r>
          </w:p>
        </w:tc>
      </w:tr>
      <w:tr w:rsidR="004964C4" w14:paraId="305F2575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F2DC05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39BE4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4655E1" w14:textId="0F7FFFBE" w:rsidR="004964C4" w:rsidRDefault="003271B6" w:rsidP="000B37B6">
            <w:r w:rsidRPr="003271B6">
              <w:rPr>
                <w:color w:val="CC9900" w:themeColor="accent5"/>
              </w:rPr>
              <w:t>Beginner’s Performance @ The Village at Sugar Land @ 10:</w:t>
            </w:r>
            <w:r w:rsidR="0050664F">
              <w:rPr>
                <w:color w:val="CC9900" w:themeColor="accent5"/>
              </w:rPr>
              <w:t>3</w:t>
            </w:r>
            <w:r w:rsidRPr="003271B6">
              <w:rPr>
                <w:color w:val="CC9900" w:themeColor="accent5"/>
              </w:rPr>
              <w:t>0am-2:00pm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5984A3" w14:textId="1FB33989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422A4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5C76B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43995D" w14:textId="367CC5E0" w:rsidR="004964C4" w:rsidRDefault="002D61AB" w:rsidP="002D61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FE057" wp14:editId="186E54FD">
                  <wp:extent cx="575945" cy="57594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54">
                            <a:extLs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4C4" w14:paraId="7A9B5F4E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D2CB479" w14:textId="15DE06AC" w:rsidR="004964C4" w:rsidRDefault="004964C4" w:rsidP="000B37B6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145DEC" w14:textId="6EC1278B" w:rsidR="004964C4" w:rsidRDefault="004964C4" w:rsidP="000B37B6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640A03" w14:textId="01757035" w:rsidR="004964C4" w:rsidRDefault="004964C4" w:rsidP="000B37B6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E108C7" w14:textId="066AE239" w:rsidR="004964C4" w:rsidRDefault="004964C4" w:rsidP="000B37B6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1AA584" w14:textId="16FBD49D" w:rsidR="004964C4" w:rsidRDefault="004964C4" w:rsidP="000B37B6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4C9005" w14:textId="26CB2B4A" w:rsidR="004964C4" w:rsidRDefault="004964C4" w:rsidP="000B37B6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3DEC33" w14:textId="1C03A1CD" w:rsidR="004964C4" w:rsidRDefault="004964C4" w:rsidP="000B37B6">
            <w:pPr>
              <w:pStyle w:val="Dates"/>
            </w:pPr>
            <w:r>
              <w:t>17</w:t>
            </w:r>
          </w:p>
        </w:tc>
      </w:tr>
      <w:tr w:rsidR="004964C4" w14:paraId="22D4C2C4" w14:textId="77777777" w:rsidTr="009313E4">
        <w:trPr>
          <w:trHeight w:hRule="exact" w:val="1242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5A41A1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88B2D9" w14:textId="012A22A6" w:rsidR="004964C4" w:rsidRPr="003271B6" w:rsidRDefault="003271B6" w:rsidP="000B37B6">
            <w:pPr>
              <w:rPr>
                <w:color w:val="B22600" w:themeColor="accent6"/>
              </w:rPr>
            </w:pPr>
            <w:r w:rsidRPr="003271B6">
              <w:rPr>
                <w:color w:val="B22600" w:themeColor="accent6"/>
              </w:rPr>
              <w:t>Varsity Girls Rehearsal @ JBMS @ 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422345" w14:textId="6991B4C2" w:rsidR="004964C4" w:rsidRPr="003271B6" w:rsidRDefault="003271B6" w:rsidP="000B37B6">
            <w:pPr>
              <w:rPr>
                <w:color w:val="B22600" w:themeColor="accent6"/>
              </w:rPr>
            </w:pPr>
            <w:r w:rsidRPr="003271B6">
              <w:rPr>
                <w:color w:val="B22600" w:themeColor="accent6"/>
              </w:rPr>
              <w:t>Varsity Boys Rehearsal @ JBMS @ 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4FF266" w14:textId="4D75643F" w:rsidR="004964C4" w:rsidRPr="003271B6" w:rsidRDefault="00C11B75" w:rsidP="000B37B6">
            <w:pPr>
              <w:rPr>
                <w:color w:val="B22600" w:themeColor="accent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2837E5" wp14:editId="42D975B0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307340</wp:posOffset>
                      </wp:positionV>
                      <wp:extent cx="276225" cy="228600"/>
                      <wp:effectExtent l="38100" t="19050" r="28575" b="38100"/>
                      <wp:wrapNone/>
                      <wp:docPr id="30" name="Hear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286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D008B" id="Heart 30" o:spid="_x0000_s1026" style="position:absolute;margin-left:33.85pt;margin-top:24.2pt;width:21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" path="m138113,57150v57546,-133350,281979,,,171450c-143867,57150,80566,-76200,138113,57150xe" stroked="f">
                      <v:fill r:id="rId56" o:title="" recolor="t" rotate="t" type="tile"/>
                      <v:imagedata recolortarget="#9c2100 [2825]"/>
                      <v:shadow on="t" color="black" opacity="39321f" origin=",.5" offset="0,1pt"/>
                      <v:path arrowok="t" o:connecttype="custom" o:connectlocs="138113,57150;138113,228600;138113,57150" o:connectangles="0,0,0"/>
                    </v:shape>
                  </w:pict>
                </mc:Fallback>
              </mc:AlternateContent>
            </w:r>
            <w:r w:rsidR="003271B6" w:rsidRPr="003271B6">
              <w:rPr>
                <w:color w:val="B22600" w:themeColor="accent6"/>
              </w:rPr>
              <w:t>JV Girls Rehearsal @ JBMS @ 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8CF9BF" w14:textId="4751C850" w:rsidR="003271B6" w:rsidRDefault="003271B6" w:rsidP="000B37B6">
            <w:pPr>
              <w:rPr>
                <w:color w:val="B22600" w:themeColor="accent6"/>
              </w:rPr>
            </w:pPr>
            <w:r>
              <w:rPr>
                <w:color w:val="B22600" w:themeColor="accent6"/>
              </w:rPr>
              <w:t>Staff Luncheon by JBMS Fine Arts</w:t>
            </w:r>
            <w:r w:rsidR="00073E64">
              <w:rPr>
                <w:color w:val="B22600" w:themeColor="accent6"/>
              </w:rPr>
              <w:t>?</w:t>
            </w:r>
          </w:p>
          <w:p w14:paraId="5FC34BAE" w14:textId="77777777" w:rsidR="003271B6" w:rsidRDefault="003271B6" w:rsidP="000B37B6">
            <w:pPr>
              <w:rPr>
                <w:color w:val="B22600" w:themeColor="accent6"/>
              </w:rPr>
            </w:pPr>
          </w:p>
          <w:p w14:paraId="5812EED9" w14:textId="3F55F5CB" w:rsidR="004964C4" w:rsidRPr="003271B6" w:rsidRDefault="003271B6" w:rsidP="000B37B6">
            <w:pPr>
              <w:rPr>
                <w:color w:val="B22600" w:themeColor="accent6"/>
              </w:rPr>
            </w:pPr>
            <w:r w:rsidRPr="003271B6">
              <w:rPr>
                <w:color w:val="B22600" w:themeColor="accent6"/>
              </w:rPr>
              <w:t>JV Boys Rehearsal @ JBMS @ 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61D2B9" w14:textId="4C7D22F4" w:rsidR="004964C4" w:rsidRDefault="007C03E5" w:rsidP="000B37B6">
            <w:r>
              <w:t>No School!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DDDF84" w14:textId="77777777" w:rsidR="004964C4" w:rsidRDefault="004964C4" w:rsidP="000B37B6"/>
        </w:tc>
      </w:tr>
      <w:tr w:rsidR="004964C4" w14:paraId="33494B2E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7409DB0" w14:textId="03A8EC12" w:rsidR="004964C4" w:rsidRDefault="004964C4" w:rsidP="000B37B6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EE4386" w14:textId="700ADFEB" w:rsidR="004964C4" w:rsidRDefault="004964C4" w:rsidP="000B37B6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3A15CAC" w14:textId="44612224" w:rsidR="004964C4" w:rsidRDefault="004964C4" w:rsidP="000B37B6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06D0908" w14:textId="5A35EC00" w:rsidR="004964C4" w:rsidRDefault="004964C4" w:rsidP="000B37B6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002383" w14:textId="52486A17" w:rsidR="004964C4" w:rsidRDefault="004964C4" w:rsidP="000B37B6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5F4DDB" w14:textId="28F48D09" w:rsidR="004964C4" w:rsidRDefault="004964C4" w:rsidP="000B37B6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53A93EB" w14:textId="732BF684" w:rsidR="004964C4" w:rsidRDefault="004964C4" w:rsidP="000B37B6">
            <w:pPr>
              <w:pStyle w:val="Dates"/>
            </w:pPr>
            <w:r>
              <w:t>24</w:t>
            </w:r>
          </w:p>
        </w:tc>
      </w:tr>
      <w:tr w:rsidR="004964C4" w14:paraId="4F5B71E4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DD5EF0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3F34FC" w14:textId="38746CD9" w:rsidR="004964C4" w:rsidRDefault="00C36BF0" w:rsidP="00C36B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09F8A" wp14:editId="395AAA9A">
                  <wp:extent cx="523875" cy="5238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E07AC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8F1130" w14:textId="77777777" w:rsidR="00DF5E64" w:rsidRDefault="003271B6" w:rsidP="000B37B6">
            <w:pPr>
              <w:rPr>
                <w:color w:val="B22600" w:themeColor="accent6"/>
              </w:rPr>
            </w:pPr>
            <w:r w:rsidRPr="003271B6">
              <w:rPr>
                <w:color w:val="B22600" w:themeColor="accent6"/>
              </w:rPr>
              <w:t>Pre-UIL Concert &amp; SR Evaluation @ Sugar Land Methodist Church</w:t>
            </w:r>
          </w:p>
          <w:p w14:paraId="30D39005" w14:textId="757C94AF" w:rsidR="00DF5E64" w:rsidRPr="00DF5E64" w:rsidRDefault="00DF5E64" w:rsidP="000B37B6">
            <w:pPr>
              <w:rPr>
                <w:color w:val="B22600" w:themeColor="accent6"/>
              </w:rPr>
            </w:pPr>
            <w:r>
              <w:rPr>
                <w:color w:val="B22600" w:themeColor="accent6"/>
              </w:rPr>
              <w:t>Major Grade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C45D5A" w14:textId="77777777" w:rsidR="004964C4" w:rsidRDefault="003271B6" w:rsidP="000B37B6">
            <w:pPr>
              <w:rPr>
                <w:color w:val="B22600" w:themeColor="accent6"/>
              </w:rPr>
            </w:pPr>
            <w:r w:rsidRPr="003271B6">
              <w:rPr>
                <w:color w:val="B22600" w:themeColor="accent6"/>
              </w:rPr>
              <w:t>Pre-UIL Concert &amp; SR Evaluation @ Sugar Land Methodist Church</w:t>
            </w:r>
          </w:p>
          <w:p w14:paraId="3F48D43A" w14:textId="1C85055A" w:rsidR="00DF5E64" w:rsidRDefault="00DF5E64" w:rsidP="000B37B6">
            <w:r>
              <w:t>Major Grade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0288B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42BD0D" w14:textId="77777777" w:rsidR="004964C4" w:rsidRDefault="004964C4" w:rsidP="000B37B6"/>
        </w:tc>
      </w:tr>
      <w:tr w:rsidR="004964C4" w14:paraId="19EB7E2D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22D0D53" w14:textId="798AE0E9" w:rsidR="004964C4" w:rsidRDefault="004964C4" w:rsidP="000B37B6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64E64C" w14:textId="74CBB239" w:rsidR="004964C4" w:rsidRDefault="004964C4" w:rsidP="000B37B6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E3AD7A" w14:textId="74BD44D6" w:rsidR="004964C4" w:rsidRDefault="004964C4" w:rsidP="000B37B6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83172E" w14:textId="7FA8D581" w:rsidR="004964C4" w:rsidRDefault="004964C4" w:rsidP="000B37B6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1D3533" w14:textId="78DBEACD" w:rsidR="004964C4" w:rsidRDefault="004964C4" w:rsidP="000B37B6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8EB82C" w14:textId="27CBBAFA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3C573D" w14:textId="4DD0D014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4964C4" w14:paraId="5A114E99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A5454F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4C990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80F1D5" w14:textId="77777777" w:rsidR="004964C4" w:rsidRPr="003271B6" w:rsidRDefault="003271B6" w:rsidP="000B37B6">
            <w:pPr>
              <w:rPr>
                <w:b/>
                <w:bCs/>
                <w:color w:val="CC9900" w:themeColor="accent5"/>
              </w:rPr>
            </w:pPr>
            <w:r w:rsidRPr="003271B6">
              <w:rPr>
                <w:b/>
                <w:bCs/>
                <w:color w:val="CC9900" w:themeColor="accent5"/>
              </w:rPr>
              <w:t>Preview Concert – Beginners @ JBMS @ 5:15-6:45pm</w:t>
            </w:r>
          </w:p>
          <w:p w14:paraId="65971015" w14:textId="16BE6094" w:rsidR="003271B6" w:rsidRDefault="003271B6" w:rsidP="000B37B6">
            <w:r w:rsidRPr="003271B6">
              <w:rPr>
                <w:b/>
                <w:bCs/>
                <w:color w:val="CC9900" w:themeColor="accent5"/>
              </w:rPr>
              <w:t>2 Major Grades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50E97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B1BD1B" w14:textId="77777777" w:rsidR="004964C4" w:rsidRPr="003271B6" w:rsidRDefault="003271B6" w:rsidP="000B37B6">
            <w:pPr>
              <w:rPr>
                <w:b/>
                <w:bCs/>
                <w:color w:val="B22600" w:themeColor="accent6"/>
              </w:rPr>
            </w:pPr>
            <w:r w:rsidRPr="003271B6">
              <w:rPr>
                <w:b/>
                <w:bCs/>
                <w:color w:val="B22600" w:themeColor="accent6"/>
              </w:rPr>
              <w:t>Pre-UIL Concert – JV &amp; V @ THS @ 5:15-6:45pm</w:t>
            </w:r>
          </w:p>
          <w:p w14:paraId="0E197365" w14:textId="6E985386" w:rsidR="003271B6" w:rsidRDefault="003271B6" w:rsidP="000B37B6">
            <w:r w:rsidRPr="003271B6">
              <w:rPr>
                <w:b/>
                <w:bCs/>
                <w:color w:val="B22600" w:themeColor="accent6"/>
              </w:rPr>
              <w:t>2 Major Grades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6C923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329F2D" w14:textId="77777777" w:rsidR="004964C4" w:rsidRDefault="004964C4" w:rsidP="000B37B6"/>
        </w:tc>
      </w:tr>
      <w:tr w:rsidR="004964C4" w14:paraId="219E002F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6501334C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19E424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E522ABE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13EA9FE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C0C4F7D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F523C90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0EA2519" w14:textId="77777777" w:rsidR="004964C4" w:rsidRDefault="004964C4" w:rsidP="000B37B6">
            <w:pPr>
              <w:pStyle w:val="Dates"/>
            </w:pPr>
          </w:p>
        </w:tc>
      </w:tr>
      <w:tr w:rsidR="004964C4" w14:paraId="1FF1FED0" w14:textId="77777777" w:rsidTr="000B37B6">
        <w:trPr>
          <w:trHeight w:hRule="exact" w:val="907"/>
        </w:trPr>
        <w:tc>
          <w:tcPr>
            <w:tcW w:w="2054" w:type="dxa"/>
          </w:tcPr>
          <w:p w14:paraId="4579C538" w14:textId="77777777" w:rsidR="004964C4" w:rsidRDefault="004964C4" w:rsidP="000B37B6"/>
        </w:tc>
        <w:tc>
          <w:tcPr>
            <w:tcW w:w="2055" w:type="dxa"/>
          </w:tcPr>
          <w:p w14:paraId="6B8FCD62" w14:textId="77777777" w:rsidR="004964C4" w:rsidRDefault="004964C4" w:rsidP="000B37B6"/>
        </w:tc>
        <w:tc>
          <w:tcPr>
            <w:tcW w:w="2055" w:type="dxa"/>
          </w:tcPr>
          <w:p w14:paraId="06C712DB" w14:textId="77777777" w:rsidR="004964C4" w:rsidRDefault="004964C4" w:rsidP="000B37B6"/>
        </w:tc>
        <w:tc>
          <w:tcPr>
            <w:tcW w:w="2055" w:type="dxa"/>
          </w:tcPr>
          <w:p w14:paraId="1E2AFE8D" w14:textId="77777777" w:rsidR="004964C4" w:rsidRDefault="004964C4" w:rsidP="000B37B6"/>
        </w:tc>
        <w:tc>
          <w:tcPr>
            <w:tcW w:w="2055" w:type="dxa"/>
          </w:tcPr>
          <w:p w14:paraId="72743A64" w14:textId="77777777" w:rsidR="004964C4" w:rsidRDefault="004964C4" w:rsidP="000B37B6"/>
        </w:tc>
        <w:tc>
          <w:tcPr>
            <w:tcW w:w="2055" w:type="dxa"/>
          </w:tcPr>
          <w:p w14:paraId="6FF0FFFE" w14:textId="77777777" w:rsidR="004964C4" w:rsidRDefault="004964C4" w:rsidP="000B37B6"/>
        </w:tc>
        <w:tc>
          <w:tcPr>
            <w:tcW w:w="2055" w:type="dxa"/>
          </w:tcPr>
          <w:p w14:paraId="0B99A23F" w14:textId="77777777" w:rsidR="004964C4" w:rsidRDefault="004964C4" w:rsidP="000B37B6"/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6657C628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B1560E1" w14:textId="2A30CA18" w:rsidR="004964C4" w:rsidRDefault="004964C4" w:rsidP="000B37B6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2E329A57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18CB8D77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5059E278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2351EBB0" w14:textId="1DE055AC" w:rsidR="004964C4" w:rsidRDefault="000B37B6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</w:t>
            </w:r>
            <w:r w:rsidR="004964C4">
              <w:t>4</w:t>
            </w:r>
          </w:p>
        </w:tc>
      </w:tr>
      <w:tr w:rsidR="004964C4" w:rsidRPr="00420111" w14:paraId="2F8460DF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3FECF7E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16AF6A1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07100A80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04851186" w14:textId="77777777" w:rsidR="004964C4" w:rsidRDefault="00A90582" w:rsidP="000B37B6">
            <w:pPr>
              <w:pStyle w:val="Days"/>
            </w:pPr>
            <w:sdt>
              <w:sdtPr>
                <w:id w:val="2098674661"/>
                <w:placeholder>
                  <w:docPart w:val="3A13AF0F7F0245809373471607565CF8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7FFDF23B" w14:textId="77777777" w:rsidR="004964C4" w:rsidRDefault="00A90582" w:rsidP="000B37B6">
            <w:pPr>
              <w:pStyle w:val="Days"/>
            </w:pPr>
            <w:sdt>
              <w:sdtPr>
                <w:id w:val="259339932"/>
                <w:placeholder>
                  <w:docPart w:val="1C86FC2ADF6C4F70B406B99BFCA7B7BE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4C42B63F" w14:textId="77777777" w:rsidR="004964C4" w:rsidRDefault="00A90582" w:rsidP="000B37B6">
            <w:pPr>
              <w:pStyle w:val="Days"/>
            </w:pPr>
            <w:sdt>
              <w:sdtPr>
                <w:id w:val="1296485896"/>
                <w:placeholder>
                  <w:docPart w:val="76DC38F8574A4AAC92746325F42DD6F8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36566F9F" w14:textId="77777777" w:rsidR="004964C4" w:rsidRDefault="00A90582" w:rsidP="000B37B6">
            <w:pPr>
              <w:pStyle w:val="Days"/>
            </w:pPr>
            <w:sdt>
              <w:sdtPr>
                <w:id w:val="1878194347"/>
                <w:placeholder>
                  <w:docPart w:val="2EB21B1E8C97408C8B7FBC22EC9B396F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2D04ED58" w14:textId="77777777" w:rsidR="004964C4" w:rsidRDefault="00A90582" w:rsidP="000B37B6">
            <w:pPr>
              <w:pStyle w:val="Days"/>
            </w:pPr>
            <w:sdt>
              <w:sdtPr>
                <w:id w:val="662203426"/>
                <w:placeholder>
                  <w:docPart w:val="69E102A9D2914E86A843CB3D74A1D188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311226DB" w14:textId="77777777" w:rsidR="004964C4" w:rsidRDefault="00A90582" w:rsidP="000B37B6">
            <w:pPr>
              <w:pStyle w:val="Days"/>
            </w:pPr>
            <w:sdt>
              <w:sdtPr>
                <w:id w:val="-1283266538"/>
                <w:placeholder>
                  <w:docPart w:val="0FD12449B7B94FFB8CB2D0F6BA92F7BE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206969E4" w14:textId="77777777" w:rsidR="004964C4" w:rsidRDefault="00A90582" w:rsidP="000B37B6">
            <w:pPr>
              <w:pStyle w:val="Days"/>
            </w:pPr>
            <w:sdt>
              <w:sdtPr>
                <w:id w:val="-186064208"/>
                <w:placeholder>
                  <w:docPart w:val="682C2AD5367B4808805C1352F0331AD0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1CDAD513" w14:textId="77777777" w:rsidTr="000B37B6">
        <w:tc>
          <w:tcPr>
            <w:tcW w:w="2054" w:type="dxa"/>
            <w:tcBorders>
              <w:bottom w:val="nil"/>
            </w:tcBorders>
          </w:tcPr>
          <w:p w14:paraId="0D6F8C99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B7170A0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9FA4F98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32CC26CD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5CF9633C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6660C9B0" w14:textId="77777777" w:rsidR="004964C4" w:rsidRDefault="004964C4" w:rsidP="000B37B6">
            <w:pPr>
              <w:pStyle w:val="Dates"/>
            </w:pPr>
            <w:r>
              <w:t>1</w:t>
            </w:r>
          </w:p>
        </w:tc>
        <w:tc>
          <w:tcPr>
            <w:tcW w:w="2055" w:type="dxa"/>
            <w:tcBorders>
              <w:bottom w:val="nil"/>
            </w:tcBorders>
          </w:tcPr>
          <w:p w14:paraId="2A265D6D" w14:textId="77777777" w:rsidR="004964C4" w:rsidRDefault="004964C4" w:rsidP="000B37B6">
            <w:pPr>
              <w:pStyle w:val="Dates"/>
            </w:pPr>
            <w:r>
              <w:t>2</w:t>
            </w:r>
          </w:p>
        </w:tc>
      </w:tr>
      <w:tr w:rsidR="004964C4" w14:paraId="5907D249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22CEF6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E9106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27B61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811BF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1AD8D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FE0247" w14:textId="7CE91241" w:rsidR="004964C4" w:rsidRDefault="007C03E5" w:rsidP="000B37B6">
            <w:r>
              <w:t>No School!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AA4AE4" w14:textId="77777777" w:rsidR="004964C4" w:rsidRDefault="004964C4" w:rsidP="000B37B6"/>
        </w:tc>
      </w:tr>
      <w:tr w:rsidR="004964C4" w14:paraId="1A61F4F6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C1B22F9" w14:textId="77777777" w:rsidR="004964C4" w:rsidRDefault="004964C4" w:rsidP="000B37B6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1965E0" w14:textId="77777777" w:rsidR="004964C4" w:rsidRDefault="004964C4" w:rsidP="000B37B6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661DC9" w14:textId="77777777" w:rsidR="004964C4" w:rsidRDefault="004964C4" w:rsidP="000B37B6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9198F0" w14:textId="77777777" w:rsidR="004964C4" w:rsidRDefault="004964C4" w:rsidP="000B37B6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A4FEC3" w14:textId="77777777" w:rsidR="004964C4" w:rsidRDefault="004964C4" w:rsidP="000B37B6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CE54EF" w14:textId="77777777" w:rsidR="004964C4" w:rsidRDefault="004964C4" w:rsidP="000B37B6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9D235A" w14:textId="77777777" w:rsidR="004964C4" w:rsidRDefault="004964C4" w:rsidP="000B37B6">
            <w:pPr>
              <w:pStyle w:val="Dates"/>
            </w:pPr>
            <w:r>
              <w:t>9</w:t>
            </w:r>
          </w:p>
        </w:tc>
      </w:tr>
      <w:tr w:rsidR="004964C4" w14:paraId="324845D4" w14:textId="77777777" w:rsidTr="003271B6">
        <w:trPr>
          <w:trHeight w:hRule="exact" w:val="1161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AFF3CD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CEA64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B7EDC2" w14:textId="79DFE839" w:rsidR="004964C4" w:rsidRPr="003271B6" w:rsidRDefault="003271B6" w:rsidP="000B37B6">
            <w:pPr>
              <w:rPr>
                <w:b/>
                <w:bCs/>
                <w:color w:val="B22600" w:themeColor="accent6"/>
              </w:rPr>
            </w:pPr>
            <w:r w:rsidRPr="003271B6">
              <w:rPr>
                <w:b/>
                <w:bCs/>
                <w:color w:val="B22600" w:themeColor="accent6"/>
              </w:rPr>
              <w:t>UIL Concert &amp; SR Evaluation</w:t>
            </w:r>
            <w:r>
              <w:rPr>
                <w:b/>
                <w:bCs/>
                <w:color w:val="B22600" w:themeColor="accent6"/>
              </w:rPr>
              <w:t xml:space="preserve"> @ Sugar Land Methodist Church</w:t>
            </w:r>
          </w:p>
          <w:p w14:paraId="4ECEC4C5" w14:textId="4E74B37E" w:rsidR="003271B6" w:rsidRDefault="003271B6" w:rsidP="000B37B6">
            <w:r w:rsidRPr="003271B6">
              <w:rPr>
                <w:b/>
                <w:bCs/>
                <w:color w:val="B22600" w:themeColor="accent6"/>
              </w:rPr>
              <w:t>Major Grade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7E44B1" w14:textId="77777777" w:rsidR="003271B6" w:rsidRPr="003271B6" w:rsidRDefault="003271B6" w:rsidP="003271B6">
            <w:pPr>
              <w:rPr>
                <w:b/>
                <w:bCs/>
                <w:color w:val="B22600" w:themeColor="accent6"/>
              </w:rPr>
            </w:pPr>
            <w:r w:rsidRPr="003271B6">
              <w:rPr>
                <w:b/>
                <w:bCs/>
                <w:color w:val="B22600" w:themeColor="accent6"/>
              </w:rPr>
              <w:t>UIL Concert &amp; SR Evaluation</w:t>
            </w:r>
            <w:r>
              <w:rPr>
                <w:b/>
                <w:bCs/>
                <w:color w:val="B22600" w:themeColor="accent6"/>
              </w:rPr>
              <w:t xml:space="preserve"> @ Sugar Land Methodist Church</w:t>
            </w:r>
          </w:p>
          <w:p w14:paraId="6D5F8983" w14:textId="6B1E0201" w:rsidR="004964C4" w:rsidRDefault="003271B6" w:rsidP="003271B6">
            <w:r w:rsidRPr="003271B6">
              <w:rPr>
                <w:b/>
                <w:bCs/>
                <w:color w:val="B22600" w:themeColor="accent6"/>
              </w:rPr>
              <w:t>Major Grade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9CD79A" w14:textId="77777777" w:rsidR="003271B6" w:rsidRPr="003271B6" w:rsidRDefault="003271B6" w:rsidP="003271B6">
            <w:pPr>
              <w:rPr>
                <w:b/>
                <w:bCs/>
                <w:color w:val="B22600" w:themeColor="accent6"/>
              </w:rPr>
            </w:pPr>
            <w:r w:rsidRPr="003271B6">
              <w:rPr>
                <w:b/>
                <w:bCs/>
                <w:color w:val="B22600" w:themeColor="accent6"/>
              </w:rPr>
              <w:t>UIL Concert &amp; SR Evaluation</w:t>
            </w:r>
            <w:r>
              <w:rPr>
                <w:b/>
                <w:bCs/>
                <w:color w:val="B22600" w:themeColor="accent6"/>
              </w:rPr>
              <w:t xml:space="preserve"> @ Sugar Land Methodist Church</w:t>
            </w:r>
          </w:p>
          <w:p w14:paraId="052B5F87" w14:textId="1907EF50" w:rsidR="004964C4" w:rsidRDefault="003271B6" w:rsidP="003271B6">
            <w:r w:rsidRPr="003271B6">
              <w:rPr>
                <w:b/>
                <w:bCs/>
                <w:color w:val="B22600" w:themeColor="accent6"/>
              </w:rPr>
              <w:t>Major Grade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FC781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98C19B" w14:textId="77777777" w:rsidR="004964C4" w:rsidRDefault="004964C4" w:rsidP="000B37B6"/>
        </w:tc>
      </w:tr>
      <w:tr w:rsidR="004964C4" w14:paraId="6B477D85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9ABACC9" w14:textId="77777777" w:rsidR="004964C4" w:rsidRDefault="004964C4" w:rsidP="000B37B6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105B88" w14:textId="77777777" w:rsidR="004964C4" w:rsidRDefault="004964C4" w:rsidP="000B37B6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94594F" w14:textId="77777777" w:rsidR="004964C4" w:rsidRDefault="004964C4" w:rsidP="000B37B6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32EA91" w14:textId="77777777" w:rsidR="004964C4" w:rsidRDefault="004964C4" w:rsidP="000B37B6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5D7F5E" w14:textId="77777777" w:rsidR="004964C4" w:rsidRDefault="004964C4" w:rsidP="000B37B6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EBDF96" w14:textId="77777777" w:rsidR="004964C4" w:rsidRDefault="004964C4" w:rsidP="000B37B6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ED5E4C" w14:textId="77777777" w:rsidR="004964C4" w:rsidRDefault="004964C4" w:rsidP="000B37B6">
            <w:pPr>
              <w:pStyle w:val="Dates"/>
            </w:pPr>
            <w:r>
              <w:t>16</w:t>
            </w:r>
          </w:p>
        </w:tc>
      </w:tr>
      <w:tr w:rsidR="0010252E" w14:paraId="364639B4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0A75772" w14:textId="399EC861" w:rsidR="0010252E" w:rsidRDefault="009350C4" w:rsidP="0093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A15CB" wp14:editId="6206A0A0">
                  <wp:extent cx="548942" cy="514350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837473B0-CC2E-450A-ABE3-18F120FF3D39}">
                                <a1611:picAttrSrcUrl xmlns:a1611="http://schemas.microsoft.com/office/drawing/2016/11/main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57" cy="51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D27B45" w14:textId="56B8A028" w:rsidR="0010252E" w:rsidRDefault="009350C4" w:rsidP="001025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E500B1" wp14:editId="641413F6">
                  <wp:extent cx="575945" cy="57594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1">
                            <a:extLs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CFCB27" w14:textId="04EE8756" w:rsidR="0010252E" w:rsidRDefault="009350C4" w:rsidP="001025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CAA623" wp14:editId="725479E2">
                  <wp:extent cx="600075" cy="575945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3">
                            <a:extLst>
                              <a:ext uri="{837473B0-CC2E-450A-ABE3-18F120FF3D39}">
                                <a1611:picAttrSrcUrl xmlns:a1611="http://schemas.microsoft.com/office/drawing/2016/11/main" r:i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B15CC7" w14:textId="7147EEF0" w:rsidR="0010252E" w:rsidRDefault="009350C4" w:rsidP="001025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A66A51" wp14:editId="5E498C73">
                  <wp:extent cx="575945" cy="5759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5">
                            <a:extLst>
                              <a:ext uri="{837473B0-CC2E-450A-ABE3-18F120FF3D39}">
                                <a1611:picAttrSrcUrl xmlns:a1611="http://schemas.microsoft.com/office/drawing/2016/11/main" r:i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410E51" w14:textId="1E9FE9A3" w:rsidR="0010252E" w:rsidRDefault="009350C4" w:rsidP="001025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D2D31A" wp14:editId="6DF971D2">
                  <wp:extent cx="937260" cy="57594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7">
                            <a:extLs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CF12F7" w14:textId="085230F0" w:rsidR="0010252E" w:rsidRDefault="009350C4" w:rsidP="001025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C09BB" wp14:editId="387E1AA8">
                  <wp:extent cx="690880" cy="5759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9">
                            <a:extLs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1769E4" w14:textId="695094AE" w:rsidR="0010252E" w:rsidRDefault="009350C4" w:rsidP="0093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4BA57" wp14:editId="5A4D815B">
                  <wp:extent cx="401320" cy="5759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1">
                            <a:extLst>
                              <a:ext uri="{837473B0-CC2E-450A-ABE3-18F120FF3D39}">
                                <a1611:picAttrSrcUrl xmlns:a1611="http://schemas.microsoft.com/office/drawing/2016/11/main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52E" w14:paraId="1D7E06A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F207B31" w14:textId="77777777" w:rsidR="0010252E" w:rsidRDefault="0010252E" w:rsidP="0010252E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22E79B" w14:textId="77777777" w:rsidR="0010252E" w:rsidRDefault="0010252E" w:rsidP="0010252E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1C1939" w14:textId="77777777" w:rsidR="0010252E" w:rsidRDefault="0010252E" w:rsidP="0010252E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007979" w14:textId="77777777" w:rsidR="0010252E" w:rsidRDefault="0010252E" w:rsidP="0010252E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C40E1A8" w14:textId="77777777" w:rsidR="0010252E" w:rsidRDefault="0010252E" w:rsidP="0010252E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1DEDE9" w14:textId="77777777" w:rsidR="0010252E" w:rsidRDefault="0010252E" w:rsidP="0010252E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3CAB21" w14:textId="77777777" w:rsidR="0010252E" w:rsidRDefault="0010252E" w:rsidP="0010252E">
            <w:pPr>
              <w:pStyle w:val="Dates"/>
            </w:pPr>
            <w:r>
              <w:t>23</w:t>
            </w:r>
          </w:p>
        </w:tc>
      </w:tr>
      <w:tr w:rsidR="0010252E" w14:paraId="56B35ABF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6D108B6" w14:textId="396DACF5" w:rsidR="0010252E" w:rsidRDefault="00DD6228" w:rsidP="000A1D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11862" wp14:editId="3C61383A">
                  <wp:extent cx="575945" cy="57594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3">
                            <a:extLst>
                              <a:ext uri="{837473B0-CC2E-450A-ABE3-18F120FF3D39}">
                                <a1611:picAttrSrcUrl xmlns:a1611="http://schemas.microsoft.com/office/drawing/2016/11/main" r:i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47E6C4" w14:textId="77777777" w:rsidR="0010252E" w:rsidRDefault="0010252E" w:rsidP="0010252E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6CACF8" w14:textId="77777777" w:rsidR="0010252E" w:rsidRDefault="0010252E" w:rsidP="0010252E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346FAD" w14:textId="77777777" w:rsidR="0010252E" w:rsidRDefault="0010252E" w:rsidP="0010252E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AD018E" w14:textId="17C447A8" w:rsidR="0010252E" w:rsidRDefault="0005072C" w:rsidP="0010252E">
            <w:r>
              <w:t>Money for Main Event Due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21B041" w14:textId="32975B5B" w:rsidR="0010252E" w:rsidRDefault="0010252E" w:rsidP="0010252E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737745" w14:textId="43D1ADB3" w:rsidR="0010252E" w:rsidRDefault="0010252E" w:rsidP="0010252E"/>
        </w:tc>
      </w:tr>
      <w:tr w:rsidR="0010252E" w14:paraId="287BD1A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9AD3292" w14:textId="77777777" w:rsidR="0010252E" w:rsidRDefault="0010252E" w:rsidP="0010252E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79D511" w14:textId="77777777" w:rsidR="0010252E" w:rsidRDefault="0010252E" w:rsidP="0010252E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EFD8B3" w14:textId="77777777" w:rsidR="0010252E" w:rsidRDefault="0010252E" w:rsidP="0010252E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59179A" w14:textId="77777777" w:rsidR="0010252E" w:rsidRDefault="0010252E" w:rsidP="0010252E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0EB6136" w14:textId="77777777" w:rsidR="0010252E" w:rsidRDefault="0010252E" w:rsidP="0010252E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0FD2E88" w14:textId="77777777" w:rsidR="0010252E" w:rsidRDefault="0010252E" w:rsidP="0010252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EEF00C" w14:textId="77777777" w:rsidR="0010252E" w:rsidRDefault="0010252E" w:rsidP="0010252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  <w:r>
              <w:t>30</w:t>
            </w:r>
          </w:p>
        </w:tc>
      </w:tr>
      <w:tr w:rsidR="0010252E" w14:paraId="373FC0D5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125DC17" w14:textId="10890E80" w:rsidR="0010252E" w:rsidRDefault="00DD6228" w:rsidP="00DD62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FE0C5A" wp14:editId="2B3C3F58">
                  <wp:extent cx="1028700" cy="52270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837473B0-CC2E-450A-ABE3-18F120FF3D39}">
                                <a1611:picAttrSrcUrl xmlns:a1611="http://schemas.microsoft.com/office/drawing/2016/11/main" r:i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139" cy="52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792697" w14:textId="568E91E5" w:rsidR="0010252E" w:rsidRDefault="002A55D2" w:rsidP="002A5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7FF208" wp14:editId="6B65BD59">
                  <wp:extent cx="828675" cy="552247"/>
                  <wp:effectExtent l="0" t="0" r="0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837473B0-CC2E-450A-ABE3-18F120FF3D39}">
                                <a1611:picAttrSrcUrl xmlns:a1611="http://schemas.microsoft.com/office/drawing/2016/11/main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48" cy="55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CA263B" w14:textId="73CDACA8" w:rsidR="0010252E" w:rsidRDefault="0010252E" w:rsidP="0010252E">
            <w:r w:rsidRPr="001522C8">
              <w:rPr>
                <w:color w:val="CC9900" w:themeColor="accent5"/>
              </w:rPr>
              <w:t>SNV 7-8 Girls Rehearsal @ JBMS @ 4:15-5:00pm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2961D4" w14:textId="7ACAF0E9" w:rsidR="0010252E" w:rsidRDefault="0010252E" w:rsidP="0010252E">
            <w:r w:rsidRPr="001522C8">
              <w:rPr>
                <w:color w:val="CC9900" w:themeColor="accent5"/>
              </w:rPr>
              <w:t>SNV 7-8 Boys Rehearsal @ JBMS @ 4:15-5:00pm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9AC4EE" w14:textId="42FF46D9" w:rsidR="0010252E" w:rsidRDefault="0010252E" w:rsidP="0010252E">
            <w:r>
              <w:t>Choir Social @ Main Event Stafford @ 5:00-7:00pm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8199CE" w14:textId="5A3F9FBE" w:rsidR="0010252E" w:rsidRDefault="00560F4D" w:rsidP="00560F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E010B1" wp14:editId="298F7D0C">
                  <wp:extent cx="1056158" cy="52260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837473B0-CC2E-450A-ABE3-18F120FF3D39}">
                                <a1611:picAttrSrcUrl xmlns:a1611="http://schemas.microsoft.com/office/drawing/2016/11/main" r:i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85" cy="52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F64848" w14:textId="77777777" w:rsidR="0010252E" w:rsidRDefault="0010252E" w:rsidP="0010252E"/>
        </w:tc>
      </w:tr>
      <w:tr w:rsidR="0010252E" w14:paraId="14BD825E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23D57A95" w14:textId="6BED5E72" w:rsidR="0010252E" w:rsidRDefault="0010252E" w:rsidP="0010252E">
            <w:pPr>
              <w:pStyle w:val="Dates"/>
            </w:pPr>
            <w:r>
              <w:t>31</w:t>
            </w: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FCC5961" w14:textId="77777777" w:rsidR="0010252E" w:rsidRDefault="0010252E" w:rsidP="0010252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D8DC15E" w14:textId="77777777" w:rsidR="0010252E" w:rsidRDefault="0010252E" w:rsidP="0010252E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4018E6" w14:textId="77777777" w:rsidR="0010252E" w:rsidRDefault="0010252E" w:rsidP="0010252E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008232C" w14:textId="77777777" w:rsidR="0010252E" w:rsidRDefault="0010252E" w:rsidP="0010252E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33A0CF3" w14:textId="77777777" w:rsidR="0010252E" w:rsidRDefault="0010252E" w:rsidP="0010252E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50FA870" w14:textId="77777777" w:rsidR="0010252E" w:rsidRDefault="0010252E" w:rsidP="0010252E">
            <w:pPr>
              <w:pStyle w:val="Dates"/>
            </w:pPr>
          </w:p>
        </w:tc>
      </w:tr>
      <w:tr w:rsidR="0010252E" w14:paraId="20A5A790" w14:textId="77777777" w:rsidTr="000B37B6">
        <w:trPr>
          <w:trHeight w:hRule="exact" w:val="907"/>
        </w:trPr>
        <w:tc>
          <w:tcPr>
            <w:tcW w:w="2054" w:type="dxa"/>
          </w:tcPr>
          <w:p w14:paraId="453F1409" w14:textId="6982E9D1" w:rsidR="0010252E" w:rsidRDefault="00560F4D" w:rsidP="00560F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0E78B" wp14:editId="54288DB1">
                  <wp:extent cx="386986" cy="5238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837473B0-CC2E-450A-ABE3-18F120FF3D39}">
                                <a1611:picAttrSrcUrl xmlns:a1611="http://schemas.microsoft.com/office/drawing/2016/11/main" r:i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07" cy="52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14:paraId="1FF0667A" w14:textId="77777777" w:rsidR="0010252E" w:rsidRDefault="0010252E" w:rsidP="0010252E"/>
        </w:tc>
        <w:tc>
          <w:tcPr>
            <w:tcW w:w="2055" w:type="dxa"/>
          </w:tcPr>
          <w:p w14:paraId="64981B8D" w14:textId="77777777" w:rsidR="0010252E" w:rsidRDefault="0010252E" w:rsidP="0010252E"/>
        </w:tc>
        <w:tc>
          <w:tcPr>
            <w:tcW w:w="2055" w:type="dxa"/>
          </w:tcPr>
          <w:p w14:paraId="3A65EA22" w14:textId="77777777" w:rsidR="0010252E" w:rsidRDefault="0010252E" w:rsidP="0010252E"/>
        </w:tc>
        <w:tc>
          <w:tcPr>
            <w:tcW w:w="2055" w:type="dxa"/>
          </w:tcPr>
          <w:p w14:paraId="72D3E221" w14:textId="77777777" w:rsidR="0010252E" w:rsidRDefault="0010252E" w:rsidP="0010252E"/>
        </w:tc>
        <w:tc>
          <w:tcPr>
            <w:tcW w:w="2055" w:type="dxa"/>
          </w:tcPr>
          <w:p w14:paraId="45970CA4" w14:textId="77777777" w:rsidR="0010252E" w:rsidRDefault="0010252E" w:rsidP="0010252E"/>
        </w:tc>
        <w:tc>
          <w:tcPr>
            <w:tcW w:w="2055" w:type="dxa"/>
          </w:tcPr>
          <w:p w14:paraId="4ECCC4C5" w14:textId="77777777" w:rsidR="0010252E" w:rsidRDefault="0010252E" w:rsidP="0010252E"/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7F6F4259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2708D19F" w14:textId="391DD761" w:rsidR="004964C4" w:rsidRDefault="004964C4" w:rsidP="000B37B6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185E9462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7FE46889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6A514CDC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4BFE8FEE" w14:textId="4B625385" w:rsidR="004964C4" w:rsidRDefault="004964C4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</w:t>
            </w:r>
            <w:r>
              <w:fldChar w:fldCharType="end"/>
            </w:r>
            <w:r>
              <w:t>4</w:t>
            </w:r>
          </w:p>
        </w:tc>
      </w:tr>
      <w:tr w:rsidR="004964C4" w:rsidRPr="00420111" w14:paraId="3997E01B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88B501E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38D94F3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13742775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127D3DA2" w14:textId="77777777" w:rsidR="004964C4" w:rsidRDefault="00A90582" w:rsidP="000B37B6">
            <w:pPr>
              <w:pStyle w:val="Days"/>
            </w:pPr>
            <w:sdt>
              <w:sdtPr>
                <w:id w:val="-387581608"/>
                <w:placeholder>
                  <w:docPart w:val="A4442A14DD864098BC88A8DA20CD148D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69B230D0" w14:textId="77777777" w:rsidR="004964C4" w:rsidRDefault="00A90582" w:rsidP="000B37B6">
            <w:pPr>
              <w:pStyle w:val="Days"/>
            </w:pPr>
            <w:sdt>
              <w:sdtPr>
                <w:id w:val="23998971"/>
                <w:placeholder>
                  <w:docPart w:val="068319CFAE44414AA169B4DA552B81A2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740787E8" w14:textId="77777777" w:rsidR="004964C4" w:rsidRDefault="00A90582" w:rsidP="000B37B6">
            <w:pPr>
              <w:pStyle w:val="Days"/>
            </w:pPr>
            <w:sdt>
              <w:sdtPr>
                <w:id w:val="-1360430823"/>
                <w:placeholder>
                  <w:docPart w:val="453687E46B434ACE8FB3032B1FC82E98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5FF5C225" w14:textId="77777777" w:rsidR="004964C4" w:rsidRDefault="00A90582" w:rsidP="000B37B6">
            <w:pPr>
              <w:pStyle w:val="Days"/>
            </w:pPr>
            <w:sdt>
              <w:sdtPr>
                <w:id w:val="209080459"/>
                <w:placeholder>
                  <w:docPart w:val="85B06594C49149668A91A650FBDC9E90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7225F0D0" w14:textId="77777777" w:rsidR="004964C4" w:rsidRDefault="00A90582" w:rsidP="000B37B6">
            <w:pPr>
              <w:pStyle w:val="Days"/>
            </w:pPr>
            <w:sdt>
              <w:sdtPr>
                <w:id w:val="874963031"/>
                <w:placeholder>
                  <w:docPart w:val="DBA450D20E944DA8921D7409E24DCE75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34944091" w14:textId="77777777" w:rsidR="004964C4" w:rsidRDefault="00A90582" w:rsidP="000B37B6">
            <w:pPr>
              <w:pStyle w:val="Days"/>
            </w:pPr>
            <w:sdt>
              <w:sdtPr>
                <w:id w:val="-443625146"/>
                <w:placeholder>
                  <w:docPart w:val="7D531AC8B23D44D499E48708C59BF796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367DCED2" w14:textId="77777777" w:rsidR="004964C4" w:rsidRDefault="00A90582" w:rsidP="000B37B6">
            <w:pPr>
              <w:pStyle w:val="Days"/>
            </w:pPr>
            <w:sdt>
              <w:sdtPr>
                <w:id w:val="-1024238548"/>
                <w:placeholder>
                  <w:docPart w:val="FD62B689ECAD4871BF2A48CE5848C916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49C16567" w14:textId="77777777" w:rsidTr="000B37B6">
        <w:tc>
          <w:tcPr>
            <w:tcW w:w="2054" w:type="dxa"/>
            <w:tcBorders>
              <w:bottom w:val="nil"/>
            </w:tcBorders>
          </w:tcPr>
          <w:p w14:paraId="6A1A6CD2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2CDB2C5" w14:textId="162AE4BE" w:rsidR="004964C4" w:rsidRDefault="004964C4" w:rsidP="000B37B6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84FFA6B" w14:textId="0696152F" w:rsidR="004964C4" w:rsidRDefault="004964C4" w:rsidP="000B37B6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2F46C652" w14:textId="46B75C7A" w:rsidR="004964C4" w:rsidRDefault="004964C4" w:rsidP="000B37B6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4932FD8C" w14:textId="03639B33" w:rsidR="004964C4" w:rsidRDefault="004964C4" w:rsidP="000B37B6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4435C1D2" w14:textId="5066690A" w:rsidR="004964C4" w:rsidRDefault="004964C4" w:rsidP="000B37B6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5D596696" w14:textId="25C03F61" w:rsidR="004964C4" w:rsidRDefault="004964C4" w:rsidP="000B37B6">
            <w:pPr>
              <w:pStyle w:val="Dates"/>
            </w:pPr>
            <w:r>
              <w:t>6</w:t>
            </w:r>
          </w:p>
        </w:tc>
      </w:tr>
      <w:tr w:rsidR="004964C4" w14:paraId="5D0F2197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B5C0340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F57821" w14:textId="47C3D8A6" w:rsidR="004964C4" w:rsidRDefault="00F91933" w:rsidP="00F919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5B2688" wp14:editId="636C8EE4">
                  <wp:extent cx="575945" cy="57594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3">
                            <a:extLst>
                              <a:ext uri="{837473B0-CC2E-450A-ABE3-18F120FF3D39}">
                                <a1611:picAttrSrcUrl xmlns:a1611="http://schemas.microsoft.com/office/drawing/2016/11/main" r:i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0E679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A84739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C120D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9621F8" w14:textId="77777777" w:rsidR="004964C4" w:rsidRPr="004B15FB" w:rsidRDefault="0010252E" w:rsidP="000B37B6">
            <w:pPr>
              <w:rPr>
                <w:b/>
                <w:bCs/>
                <w:color w:val="CC9900" w:themeColor="accent5"/>
              </w:rPr>
            </w:pPr>
            <w:r w:rsidRPr="004B15FB">
              <w:rPr>
                <w:b/>
                <w:bCs/>
                <w:color w:val="CC9900" w:themeColor="accent5"/>
              </w:rPr>
              <w:t>Shadow Creek Choral Festival @ Shadow Creek HS</w:t>
            </w:r>
          </w:p>
          <w:p w14:paraId="081678E2" w14:textId="46D562DE" w:rsidR="004B15FB" w:rsidRDefault="004B15FB" w:rsidP="000B37B6">
            <w:r w:rsidRPr="004B15FB">
              <w:rPr>
                <w:b/>
                <w:bCs/>
                <w:color w:val="CC9900" w:themeColor="accent5"/>
              </w:rPr>
              <w:t>Major Grade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282B39" w14:textId="77777777" w:rsidR="004964C4" w:rsidRDefault="004964C4" w:rsidP="000B37B6"/>
        </w:tc>
      </w:tr>
      <w:tr w:rsidR="004964C4" w14:paraId="78AA1466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8888FAC" w14:textId="1374D521" w:rsidR="004964C4" w:rsidRDefault="004964C4" w:rsidP="000B37B6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FC8FF4" w14:textId="01FEF509" w:rsidR="004964C4" w:rsidRDefault="004964C4" w:rsidP="000B37B6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2B4EA6" w14:textId="1CA803BA" w:rsidR="004964C4" w:rsidRDefault="004964C4" w:rsidP="000B37B6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74E2F6" w14:textId="5B7C9625" w:rsidR="004964C4" w:rsidRDefault="004964C4" w:rsidP="000B37B6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33DB18" w14:textId="1C389496" w:rsidR="004964C4" w:rsidRDefault="004964C4" w:rsidP="000B37B6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691EDB" w14:textId="3EDBD869" w:rsidR="004964C4" w:rsidRDefault="004964C4" w:rsidP="000B37B6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D18A0E" w14:textId="0224C5C1" w:rsidR="004964C4" w:rsidRDefault="004964C4" w:rsidP="000B37B6">
            <w:pPr>
              <w:pStyle w:val="Dates"/>
            </w:pPr>
            <w:r>
              <w:t>13</w:t>
            </w:r>
          </w:p>
        </w:tc>
      </w:tr>
      <w:tr w:rsidR="004964C4" w14:paraId="1C995D0C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FDD7AAD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B80ECB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1C7AAE" w14:textId="18F8833E" w:rsidR="004964C4" w:rsidRDefault="00D206E1" w:rsidP="00D206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F97B3" wp14:editId="53564EA3">
                  <wp:extent cx="575945" cy="57594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837473B0-CC2E-450A-ABE3-18F120FF3D39}">
                                <a1611:picAttrSrcUrl xmlns:a1611="http://schemas.microsoft.com/office/drawing/2016/11/main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9B457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C5DC4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A039A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D1904A" w14:textId="77777777" w:rsidR="004964C4" w:rsidRDefault="004964C4" w:rsidP="000B37B6"/>
        </w:tc>
      </w:tr>
      <w:tr w:rsidR="004964C4" w14:paraId="57F5DCC9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29359FE" w14:textId="0261227B" w:rsidR="004964C4" w:rsidRDefault="004964C4" w:rsidP="000B37B6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F04DCD" w14:textId="0754D030" w:rsidR="004964C4" w:rsidRDefault="004964C4" w:rsidP="000B37B6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E573DD" w14:textId="19B2606B" w:rsidR="004964C4" w:rsidRDefault="004964C4" w:rsidP="000B37B6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9A9637" w14:textId="527AADA8" w:rsidR="004964C4" w:rsidRDefault="004964C4" w:rsidP="000B37B6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08186E9" w14:textId="399EF274" w:rsidR="004964C4" w:rsidRDefault="004964C4" w:rsidP="000B37B6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217BB3" w14:textId="6D79B750" w:rsidR="004964C4" w:rsidRDefault="004964C4" w:rsidP="000B37B6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9360D0" w14:textId="0E78D029" w:rsidR="004964C4" w:rsidRDefault="004964C4" w:rsidP="000B37B6">
            <w:pPr>
              <w:pStyle w:val="Dates"/>
            </w:pPr>
            <w:r>
              <w:t>20</w:t>
            </w:r>
          </w:p>
        </w:tc>
      </w:tr>
      <w:tr w:rsidR="004964C4" w14:paraId="6F9C0136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E23E0F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7A2452" w14:textId="582C7761" w:rsidR="004964C4" w:rsidRDefault="00D206E1" w:rsidP="00D206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EC9DEE" wp14:editId="162F5197">
                  <wp:extent cx="575945" cy="57594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7">
                            <a:extLst>
                              <a:ext uri="{837473B0-CC2E-450A-ABE3-18F120FF3D39}">
                                <a1611:picAttrSrcUrl xmlns:a1611="http://schemas.microsoft.com/office/drawing/2016/11/main" r:i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D0274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80495A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8AEB1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56ACD9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5EF9A4" w14:textId="77777777" w:rsidR="004964C4" w:rsidRDefault="004964C4" w:rsidP="000B37B6"/>
        </w:tc>
      </w:tr>
      <w:tr w:rsidR="004964C4" w14:paraId="00AA7AA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EE75F8A" w14:textId="039BE848" w:rsidR="004964C4" w:rsidRDefault="004964C4" w:rsidP="000B37B6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4912C4" w14:textId="2D55FCFA" w:rsidR="004964C4" w:rsidRDefault="004964C4" w:rsidP="000B37B6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61B6AF" w14:textId="6FE830EC" w:rsidR="004964C4" w:rsidRDefault="004964C4" w:rsidP="000B37B6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AA0402" w14:textId="06D18922" w:rsidR="004964C4" w:rsidRDefault="004964C4" w:rsidP="000B37B6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688F8E" w14:textId="293E886F" w:rsidR="004964C4" w:rsidRDefault="004964C4" w:rsidP="000B37B6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57F15C" w14:textId="05A80442" w:rsidR="004964C4" w:rsidRDefault="004964C4" w:rsidP="000B37B6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5D327CC" w14:textId="4AD78C05" w:rsidR="004964C4" w:rsidRDefault="004964C4" w:rsidP="000B37B6">
            <w:pPr>
              <w:pStyle w:val="Dates"/>
            </w:pPr>
            <w:r>
              <w:t>27</w:t>
            </w:r>
          </w:p>
        </w:tc>
      </w:tr>
      <w:tr w:rsidR="004B15FB" w14:paraId="1D011E20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72F2AD6" w14:textId="77777777" w:rsidR="004B15FB" w:rsidRDefault="004B15FB" w:rsidP="004B15F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8B1DFF" w14:textId="10817366" w:rsidR="004B15FB" w:rsidRDefault="00CF36A0" w:rsidP="00CF36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615EAC" wp14:editId="52B30266">
                  <wp:extent cx="495300" cy="4953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837473B0-CC2E-450A-ABE3-18F120FF3D39}">
                                <a1611:picAttrSrcUrl xmlns:a1611="http://schemas.microsoft.com/office/drawing/2016/11/main" r:i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5E34B5" wp14:editId="734CB74D">
                  <wp:extent cx="529693" cy="485775"/>
                  <wp:effectExtent l="0" t="0" r="381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837473B0-CC2E-450A-ABE3-18F120FF3D39}">
                                <a1611:picAttrSrcUrl xmlns:a1611="http://schemas.microsoft.com/office/drawing/2016/11/main" r:i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48" cy="48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0AA535" w14:textId="50572B83" w:rsidR="004B15FB" w:rsidRDefault="004B15FB" w:rsidP="004B15F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708AB8" w14:textId="0EEF7ADD" w:rsidR="004B15FB" w:rsidRDefault="00E2381D" w:rsidP="00E238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AD426E" wp14:editId="08567161">
                  <wp:extent cx="950358" cy="533400"/>
                  <wp:effectExtent l="0" t="0" r="2540" b="0"/>
                  <wp:docPr id="73" name="Picture 73" descr="View Event :: Administrative Professionals Day :: Hawaii :: US Army MW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ew Event :: Administrative Professionals Day :: Hawaii :: US Army MW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80" cy="53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866B9E" w14:textId="17929802" w:rsidR="004B15FB" w:rsidRPr="004B15FB" w:rsidRDefault="004B15FB" w:rsidP="004B15FB">
            <w:pPr>
              <w:rPr>
                <w:color w:val="B22600" w:themeColor="accent6"/>
              </w:rPr>
            </w:pPr>
            <w:r w:rsidRPr="004B15FB">
              <w:rPr>
                <w:color w:val="B22600" w:themeColor="accent6"/>
              </w:rPr>
              <w:t>Region Rehearsals @ JBMS @ 4:15-5:00pm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74A24C" w14:textId="77777777" w:rsidR="004B15FB" w:rsidRDefault="004B15FB" w:rsidP="004B15FB">
            <w:pPr>
              <w:rPr>
                <w:color w:val="B22600" w:themeColor="accent6"/>
              </w:rPr>
            </w:pPr>
            <w:r w:rsidRPr="004B15FB">
              <w:rPr>
                <w:color w:val="B22600" w:themeColor="accent6"/>
              </w:rPr>
              <w:t>Region Rehearsals @ JBMS @ 4:15-5:00pm</w:t>
            </w:r>
          </w:p>
          <w:p w14:paraId="2DDB5DC6" w14:textId="46ECED44" w:rsidR="00581F8C" w:rsidRDefault="00581F8C" w:rsidP="004B15FB">
            <w:r>
              <w:rPr>
                <w:color w:val="B22600" w:themeColor="accent6"/>
              </w:rPr>
              <w:t>Ice Cream Social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CED515" w14:textId="77777777" w:rsidR="004B15FB" w:rsidRPr="004B15FB" w:rsidRDefault="004B15FB" w:rsidP="004B15FB">
            <w:pPr>
              <w:rPr>
                <w:b/>
                <w:bCs/>
                <w:color w:val="B22600" w:themeColor="accent6"/>
              </w:rPr>
            </w:pPr>
            <w:r w:rsidRPr="004B15FB">
              <w:rPr>
                <w:b/>
                <w:bCs/>
                <w:color w:val="B22600" w:themeColor="accent6"/>
              </w:rPr>
              <w:t>Region Auditions @ Sartartia MS</w:t>
            </w:r>
          </w:p>
          <w:p w14:paraId="53A93272" w14:textId="184C908C" w:rsidR="004B15FB" w:rsidRDefault="004B15FB" w:rsidP="004B15FB">
            <w:r w:rsidRPr="004B15FB">
              <w:rPr>
                <w:b/>
                <w:bCs/>
                <w:color w:val="B22600" w:themeColor="accent6"/>
              </w:rPr>
              <w:t>Major Grade</w:t>
            </w:r>
          </w:p>
        </w:tc>
      </w:tr>
      <w:tr w:rsidR="004B15FB" w14:paraId="6F39D729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EED7BE1" w14:textId="59F1E20A" w:rsidR="004B15FB" w:rsidRDefault="004B15FB" w:rsidP="004B15FB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B640CE" w14:textId="70119C28" w:rsidR="004B15FB" w:rsidRDefault="004B15FB" w:rsidP="004B15FB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E0DF0C" w14:textId="54715AA9" w:rsidR="004B15FB" w:rsidRDefault="004B15FB" w:rsidP="004B15FB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ED9C2C0" w14:textId="1BAFD7F8" w:rsidR="004B15FB" w:rsidRDefault="004B15FB" w:rsidP="004B15FB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3110F1A" w14:textId="43FCFF03" w:rsidR="004B15FB" w:rsidRDefault="004B15FB" w:rsidP="004B15FB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7D19A3" w14:textId="5BCFFF96" w:rsidR="004B15FB" w:rsidRDefault="004B15FB" w:rsidP="004B15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A4D36BE" w14:textId="558D141A" w:rsidR="004B15FB" w:rsidRDefault="004B15FB" w:rsidP="004B15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4B15FB" w14:paraId="1B279310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9002C52" w14:textId="77777777" w:rsidR="004B15FB" w:rsidRDefault="004B15FB" w:rsidP="004B15F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B0F2F9" w14:textId="49B6F5D8" w:rsidR="004B15FB" w:rsidRDefault="004B15FB" w:rsidP="004B15F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66023D" w14:textId="7720D311" w:rsidR="004B15FB" w:rsidRDefault="004B15FB" w:rsidP="004B15FB">
            <w:r w:rsidRPr="004B15FB">
              <w:rPr>
                <w:color w:val="CC9900" w:themeColor="accent5"/>
              </w:rPr>
              <w:t>6</w:t>
            </w:r>
            <w:r w:rsidRPr="004B15FB">
              <w:rPr>
                <w:color w:val="CC9900" w:themeColor="accent5"/>
                <w:vertAlign w:val="superscript"/>
              </w:rPr>
              <w:t>th</w:t>
            </w:r>
            <w:r w:rsidRPr="004B15FB">
              <w:rPr>
                <w:color w:val="CC9900" w:themeColor="accent5"/>
              </w:rPr>
              <w:t xml:space="preserve"> Grade Rehearsal @ JBMS @ 4:15-5:00pm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70B874" w14:textId="77777777" w:rsidR="004B15FB" w:rsidRDefault="004B15FB" w:rsidP="004B15F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60E8E6" w14:textId="77777777" w:rsidR="004B15FB" w:rsidRDefault="004B15FB" w:rsidP="004B15F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D38037" w14:textId="77777777" w:rsidR="004B15FB" w:rsidRDefault="004B15FB" w:rsidP="004B15FB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EAB4D1" w14:textId="77777777" w:rsidR="004B15FB" w:rsidRDefault="004B15FB" w:rsidP="004B15FB"/>
        </w:tc>
      </w:tr>
      <w:tr w:rsidR="004B15FB" w14:paraId="4A57EDBD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8419E2F" w14:textId="77777777" w:rsidR="004B15FB" w:rsidRDefault="004B15FB" w:rsidP="004B15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5E54F4" w14:textId="77777777" w:rsidR="004B15FB" w:rsidRDefault="004B15FB" w:rsidP="004B15F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5EDF35B" w14:textId="77777777" w:rsidR="004B15FB" w:rsidRDefault="004B15FB" w:rsidP="004B15FB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49D8DF4" w14:textId="77777777" w:rsidR="004B15FB" w:rsidRDefault="004B15FB" w:rsidP="004B15FB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B5B7D56" w14:textId="77777777" w:rsidR="004B15FB" w:rsidRDefault="004B15FB" w:rsidP="004B15FB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FE4592E" w14:textId="77777777" w:rsidR="004B15FB" w:rsidRDefault="004B15FB" w:rsidP="004B15FB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63E2D2C" w14:textId="77777777" w:rsidR="004B15FB" w:rsidRDefault="004B15FB" w:rsidP="004B15FB">
            <w:pPr>
              <w:pStyle w:val="Dates"/>
            </w:pPr>
          </w:p>
        </w:tc>
      </w:tr>
      <w:tr w:rsidR="004B15FB" w14:paraId="76E855D5" w14:textId="77777777" w:rsidTr="000B37B6">
        <w:trPr>
          <w:trHeight w:hRule="exact" w:val="907"/>
        </w:trPr>
        <w:tc>
          <w:tcPr>
            <w:tcW w:w="2054" w:type="dxa"/>
          </w:tcPr>
          <w:p w14:paraId="2A485623" w14:textId="77777777" w:rsidR="004B15FB" w:rsidRDefault="004B15FB" w:rsidP="004B15FB"/>
        </w:tc>
        <w:tc>
          <w:tcPr>
            <w:tcW w:w="2055" w:type="dxa"/>
          </w:tcPr>
          <w:p w14:paraId="341D3476" w14:textId="77777777" w:rsidR="004B15FB" w:rsidRDefault="004B15FB" w:rsidP="004B15FB"/>
        </w:tc>
        <w:tc>
          <w:tcPr>
            <w:tcW w:w="2055" w:type="dxa"/>
          </w:tcPr>
          <w:p w14:paraId="5F727219" w14:textId="77777777" w:rsidR="004B15FB" w:rsidRDefault="004B15FB" w:rsidP="004B15FB"/>
        </w:tc>
        <w:tc>
          <w:tcPr>
            <w:tcW w:w="2055" w:type="dxa"/>
          </w:tcPr>
          <w:p w14:paraId="4490241D" w14:textId="77777777" w:rsidR="004B15FB" w:rsidRDefault="004B15FB" w:rsidP="004B15FB"/>
        </w:tc>
        <w:tc>
          <w:tcPr>
            <w:tcW w:w="2055" w:type="dxa"/>
          </w:tcPr>
          <w:p w14:paraId="68C6501D" w14:textId="77777777" w:rsidR="004B15FB" w:rsidRDefault="004B15FB" w:rsidP="004B15FB"/>
        </w:tc>
        <w:tc>
          <w:tcPr>
            <w:tcW w:w="2055" w:type="dxa"/>
          </w:tcPr>
          <w:p w14:paraId="1AFC51BD" w14:textId="77777777" w:rsidR="004B15FB" w:rsidRDefault="004B15FB" w:rsidP="004B15FB"/>
        </w:tc>
        <w:tc>
          <w:tcPr>
            <w:tcW w:w="2055" w:type="dxa"/>
          </w:tcPr>
          <w:p w14:paraId="5CD87409" w14:textId="77777777" w:rsidR="004B15FB" w:rsidRDefault="004B15FB" w:rsidP="004B15FB"/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4964C4" w14:paraId="4169388F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287B81E8" w14:textId="2E507BCA" w:rsidR="004964C4" w:rsidRDefault="004964C4" w:rsidP="000B37B6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25337055" w14:textId="77777777" w:rsidR="004964C4" w:rsidRDefault="004964C4" w:rsidP="000B37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964C4" w14:paraId="56CC26DF" w14:textId="77777777" w:rsidTr="000B3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7CAB8AF4" w14:textId="77777777" w:rsidR="004964C4" w:rsidRDefault="004964C4" w:rsidP="000B37B6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8230C" w:themeFill="accent1" w:themeFillShade="80"/>
          </w:tcPr>
          <w:p w14:paraId="5BFEBE02" w14:textId="0748ED4B" w:rsidR="004964C4" w:rsidRDefault="000B37B6" w:rsidP="000B37B6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</w:t>
            </w:r>
            <w:r w:rsidR="004964C4">
              <w:t>4</w:t>
            </w:r>
          </w:p>
        </w:tc>
      </w:tr>
      <w:tr w:rsidR="004964C4" w:rsidRPr="00420111" w14:paraId="17D6931A" w14:textId="77777777" w:rsidTr="000B37B6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0FC122C" w14:textId="77777777" w:rsidR="004964C4" w:rsidRPr="00420111" w:rsidRDefault="004964C4" w:rsidP="000B37B6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1522809" w14:textId="77777777" w:rsidR="004964C4" w:rsidRPr="00420111" w:rsidRDefault="004964C4" w:rsidP="000B37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4964C4" w14:paraId="38EAB8FE" w14:textId="77777777" w:rsidTr="000B3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1DD5F7E8" w14:textId="77777777" w:rsidR="004964C4" w:rsidRDefault="00A90582" w:rsidP="000B37B6">
            <w:pPr>
              <w:pStyle w:val="Days"/>
            </w:pPr>
            <w:sdt>
              <w:sdtPr>
                <w:id w:val="1007569028"/>
                <w:placeholder>
                  <w:docPart w:val="FC93A8DFDF6D41DA9F7D572F538DFFB8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Sunday</w:t>
                </w:r>
              </w:sdtContent>
            </w:sdt>
            <w:r w:rsidR="004964C4">
              <w:t xml:space="preserve"> </w:t>
            </w:r>
          </w:p>
        </w:tc>
        <w:tc>
          <w:tcPr>
            <w:tcW w:w="2055" w:type="dxa"/>
          </w:tcPr>
          <w:p w14:paraId="3494403F" w14:textId="77777777" w:rsidR="004964C4" w:rsidRDefault="00A90582" w:rsidP="000B37B6">
            <w:pPr>
              <w:pStyle w:val="Days"/>
            </w:pPr>
            <w:sdt>
              <w:sdtPr>
                <w:id w:val="999225479"/>
                <w:placeholder>
                  <w:docPart w:val="4D3B4666E69F4BC4AEF270E835918552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Monday</w:t>
                </w:r>
              </w:sdtContent>
            </w:sdt>
          </w:p>
        </w:tc>
        <w:tc>
          <w:tcPr>
            <w:tcW w:w="2055" w:type="dxa"/>
          </w:tcPr>
          <w:p w14:paraId="367176DF" w14:textId="77777777" w:rsidR="004964C4" w:rsidRDefault="00A90582" w:rsidP="000B37B6">
            <w:pPr>
              <w:pStyle w:val="Days"/>
            </w:pPr>
            <w:sdt>
              <w:sdtPr>
                <w:id w:val="-987088383"/>
                <w:placeholder>
                  <w:docPart w:val="851654429229485D9D2CC9DEC852EC19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Tuesday</w:t>
                </w:r>
              </w:sdtContent>
            </w:sdt>
          </w:p>
        </w:tc>
        <w:tc>
          <w:tcPr>
            <w:tcW w:w="2055" w:type="dxa"/>
          </w:tcPr>
          <w:p w14:paraId="39EA1584" w14:textId="77777777" w:rsidR="004964C4" w:rsidRDefault="00A90582" w:rsidP="000B37B6">
            <w:pPr>
              <w:pStyle w:val="Days"/>
            </w:pPr>
            <w:sdt>
              <w:sdtPr>
                <w:id w:val="-1942760490"/>
                <w:placeholder>
                  <w:docPart w:val="2CBD530AF7CC4570B2B25BA5B9A91A3C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Wednesday</w:t>
                </w:r>
              </w:sdtContent>
            </w:sdt>
          </w:p>
        </w:tc>
        <w:tc>
          <w:tcPr>
            <w:tcW w:w="2055" w:type="dxa"/>
          </w:tcPr>
          <w:p w14:paraId="64482DE3" w14:textId="77777777" w:rsidR="004964C4" w:rsidRDefault="00A90582" w:rsidP="000B37B6">
            <w:pPr>
              <w:pStyle w:val="Days"/>
            </w:pPr>
            <w:sdt>
              <w:sdtPr>
                <w:id w:val="281928264"/>
                <w:placeholder>
                  <w:docPart w:val="A51E117950224BFBB292E6E68D978A33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Thursday</w:t>
                </w:r>
              </w:sdtContent>
            </w:sdt>
          </w:p>
        </w:tc>
        <w:tc>
          <w:tcPr>
            <w:tcW w:w="2055" w:type="dxa"/>
          </w:tcPr>
          <w:p w14:paraId="40153B80" w14:textId="77777777" w:rsidR="004964C4" w:rsidRDefault="00A90582" w:rsidP="000B37B6">
            <w:pPr>
              <w:pStyle w:val="Days"/>
            </w:pPr>
            <w:sdt>
              <w:sdtPr>
                <w:id w:val="1271970426"/>
                <w:placeholder>
                  <w:docPart w:val="B381C14EE03D4AC6990083F66010FF4D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Friday</w:t>
                </w:r>
              </w:sdtContent>
            </w:sdt>
          </w:p>
        </w:tc>
        <w:tc>
          <w:tcPr>
            <w:tcW w:w="2055" w:type="dxa"/>
          </w:tcPr>
          <w:p w14:paraId="099875C5" w14:textId="77777777" w:rsidR="004964C4" w:rsidRDefault="00A90582" w:rsidP="000B37B6">
            <w:pPr>
              <w:pStyle w:val="Days"/>
            </w:pPr>
            <w:sdt>
              <w:sdtPr>
                <w:id w:val="1137220196"/>
                <w:placeholder>
                  <w:docPart w:val="36361384E64144EAAEC1EFF37D7E5099"/>
                </w:placeholder>
                <w:temporary/>
                <w:showingPlcHdr/>
                <w15:appearance w15:val="hidden"/>
              </w:sdtPr>
              <w:sdtEndPr/>
              <w:sdtContent>
                <w:r w:rsidR="004964C4">
                  <w:t>Saturday</w:t>
                </w:r>
              </w:sdtContent>
            </w:sdt>
          </w:p>
        </w:tc>
      </w:tr>
      <w:tr w:rsidR="004964C4" w14:paraId="4ABD2F56" w14:textId="77777777" w:rsidTr="000B37B6">
        <w:tc>
          <w:tcPr>
            <w:tcW w:w="2054" w:type="dxa"/>
            <w:tcBorders>
              <w:bottom w:val="nil"/>
            </w:tcBorders>
          </w:tcPr>
          <w:p w14:paraId="1FC7CB7B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ED5F40A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10012FB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7AE4D782" w14:textId="2C1D7EBE" w:rsidR="004964C4" w:rsidRDefault="004964C4" w:rsidP="000B37B6">
            <w:pPr>
              <w:pStyle w:val="Dates"/>
            </w:pPr>
            <w:r>
              <w:t>1</w:t>
            </w:r>
          </w:p>
        </w:tc>
        <w:tc>
          <w:tcPr>
            <w:tcW w:w="2055" w:type="dxa"/>
            <w:tcBorders>
              <w:bottom w:val="nil"/>
            </w:tcBorders>
          </w:tcPr>
          <w:p w14:paraId="382C9C80" w14:textId="02940B74" w:rsidR="004964C4" w:rsidRDefault="004964C4" w:rsidP="000B37B6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227CACB3" w14:textId="751E30F7" w:rsidR="004964C4" w:rsidRDefault="004964C4" w:rsidP="000B37B6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23FA0C78" w14:textId="74590B81" w:rsidR="004964C4" w:rsidRDefault="004964C4" w:rsidP="000B37B6">
            <w:pPr>
              <w:pStyle w:val="Dates"/>
            </w:pPr>
            <w:r>
              <w:t>4</w:t>
            </w:r>
          </w:p>
        </w:tc>
      </w:tr>
      <w:tr w:rsidR="004964C4" w14:paraId="072A60E6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6CDC49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FCBB17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A2251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75C4FC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12EB6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7171807" w14:textId="77777777" w:rsidR="004964C4" w:rsidRPr="004B15FB" w:rsidRDefault="004B15FB" w:rsidP="000B37B6">
            <w:pPr>
              <w:rPr>
                <w:b/>
                <w:bCs/>
                <w:color w:val="CC9900" w:themeColor="accent5"/>
              </w:rPr>
            </w:pPr>
            <w:r w:rsidRPr="004B15FB">
              <w:rPr>
                <w:b/>
                <w:bCs/>
                <w:color w:val="CC9900" w:themeColor="accent5"/>
              </w:rPr>
              <w:t>6</w:t>
            </w:r>
            <w:r w:rsidRPr="004B15FB">
              <w:rPr>
                <w:b/>
                <w:bCs/>
                <w:color w:val="CC9900" w:themeColor="accent5"/>
                <w:vertAlign w:val="superscript"/>
              </w:rPr>
              <w:t>th</w:t>
            </w:r>
            <w:r w:rsidRPr="004B15FB">
              <w:rPr>
                <w:b/>
                <w:bCs/>
                <w:color w:val="CC9900" w:themeColor="accent5"/>
              </w:rPr>
              <w:t xml:space="preserve"> Grade Festival @ Elkins HS</w:t>
            </w:r>
          </w:p>
          <w:p w14:paraId="5CDD07C2" w14:textId="3D2246CA" w:rsidR="004B15FB" w:rsidRDefault="004B15FB" w:rsidP="000B37B6">
            <w:r w:rsidRPr="004B15FB">
              <w:rPr>
                <w:b/>
                <w:bCs/>
                <w:color w:val="CC9900" w:themeColor="accent5"/>
              </w:rPr>
              <w:t>Major Grade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7F92AB" w14:textId="77777777" w:rsidR="004964C4" w:rsidRDefault="004964C4" w:rsidP="000B37B6"/>
        </w:tc>
      </w:tr>
      <w:tr w:rsidR="004964C4" w14:paraId="39F227BF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FD4028F" w14:textId="0F18BA7B" w:rsidR="004964C4" w:rsidRDefault="004964C4" w:rsidP="000B37B6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733232" w14:textId="7564037D" w:rsidR="004964C4" w:rsidRDefault="004964C4" w:rsidP="000B37B6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596095" w14:textId="66B82A68" w:rsidR="004964C4" w:rsidRDefault="004964C4" w:rsidP="000B37B6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0DB2BB8" w14:textId="261CD26B" w:rsidR="004964C4" w:rsidRDefault="004964C4" w:rsidP="000B37B6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28E16C" w14:textId="1ECC0014" w:rsidR="004964C4" w:rsidRDefault="004964C4" w:rsidP="000B37B6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5CD331" w14:textId="5D171D3A" w:rsidR="004964C4" w:rsidRDefault="004964C4" w:rsidP="000B37B6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1EAD7B" w14:textId="6EC3D6A3" w:rsidR="004964C4" w:rsidRDefault="004964C4" w:rsidP="000B37B6">
            <w:pPr>
              <w:pStyle w:val="Dates"/>
            </w:pPr>
            <w:r>
              <w:t>11</w:t>
            </w:r>
          </w:p>
        </w:tc>
      </w:tr>
      <w:tr w:rsidR="004964C4" w14:paraId="60EA4CD4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9EB8FA0" w14:textId="51752F44" w:rsidR="004964C4" w:rsidRDefault="00AB79C0" w:rsidP="00AB79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875FC" wp14:editId="4AB25F2A">
                  <wp:extent cx="495300" cy="4953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94">
                            <a:extLst>
                              <a:ext uri="{837473B0-CC2E-450A-ABE3-18F120FF3D39}">
                                <a1611:picAttrSrcUrl xmlns:a1611="http://schemas.microsoft.com/office/drawing/2016/11/main" r:i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7C4F">
              <w:t xml:space="preserve">  </w:t>
            </w:r>
            <w:r w:rsidR="00617C4F">
              <w:rPr>
                <w:noProof/>
              </w:rPr>
              <w:drawing>
                <wp:inline distT="0" distB="0" distL="0" distR="0" wp14:anchorId="17A32BC8" wp14:editId="69D35698">
                  <wp:extent cx="561975" cy="421597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837473B0-CC2E-450A-ABE3-18F120FF3D39}">
                                <a1611:picAttrSrcUrl xmlns:a1611="http://schemas.microsoft.com/office/drawing/2016/11/main" r:i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93" cy="42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F19A4E" w14:textId="4082AFCC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B9907B" w14:textId="5A07CC33" w:rsidR="004964C4" w:rsidRDefault="004B15FB" w:rsidP="000B37B6">
            <w:r>
              <w:t>Pop Show Dress Rehearsal @ JBMS @ 4:15-5:15pm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E8991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FDB70F" w14:textId="77777777" w:rsidR="004B15FB" w:rsidRPr="004B15FB" w:rsidRDefault="004B15FB" w:rsidP="000B37B6">
            <w:pPr>
              <w:rPr>
                <w:b/>
                <w:bCs/>
              </w:rPr>
            </w:pPr>
            <w:r w:rsidRPr="004B15FB">
              <w:rPr>
                <w:b/>
                <w:bCs/>
              </w:rPr>
              <w:t>Pop Show Concert – All @ JBMS @ 5:15-7:00pm</w:t>
            </w:r>
          </w:p>
          <w:p w14:paraId="0E471D52" w14:textId="658FA25A" w:rsidR="004B15FB" w:rsidRDefault="004B15FB" w:rsidP="000B37B6">
            <w:r w:rsidRPr="004B15FB">
              <w:rPr>
                <w:b/>
                <w:bCs/>
              </w:rPr>
              <w:t>2 Major Grades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3C8B5C" w14:textId="58A27738" w:rsidR="004964C4" w:rsidRDefault="003C1B6F" w:rsidP="000B37B6">
            <w:r>
              <w:t>Money for 8</w:t>
            </w:r>
            <w:r w:rsidRPr="003C1B6F">
              <w:rPr>
                <w:vertAlign w:val="superscript"/>
              </w:rPr>
              <w:t>th</w:t>
            </w:r>
            <w:r>
              <w:t xml:space="preserve"> Grade Choir Banquet Due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BB2796" w14:textId="066EF2E0" w:rsidR="004964C4" w:rsidRPr="004B15FB" w:rsidRDefault="004B15FB" w:rsidP="000B37B6">
            <w:pPr>
              <w:rPr>
                <w:b/>
                <w:bCs/>
              </w:rPr>
            </w:pPr>
            <w:r w:rsidRPr="004B15FB">
              <w:rPr>
                <w:b/>
                <w:bCs/>
                <w:color w:val="B22600" w:themeColor="accent6"/>
              </w:rPr>
              <w:t>Region Clinic &amp; Concert @ Crawford HS</w:t>
            </w:r>
          </w:p>
        </w:tc>
      </w:tr>
      <w:tr w:rsidR="004964C4" w14:paraId="3015669B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9248B9" w14:textId="5B9AA5A9" w:rsidR="004964C4" w:rsidRDefault="004964C4" w:rsidP="000B37B6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FC944E" w14:textId="7CB62F7E" w:rsidR="004964C4" w:rsidRDefault="004964C4" w:rsidP="000B37B6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D26FE5" w14:textId="617A01B1" w:rsidR="004964C4" w:rsidRDefault="004964C4" w:rsidP="000B37B6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1B6BD2" w14:textId="1B96B133" w:rsidR="004964C4" w:rsidRDefault="004964C4" w:rsidP="000B37B6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044A01" w14:textId="1BA87602" w:rsidR="004964C4" w:rsidRDefault="004964C4" w:rsidP="000B37B6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97E5CC" w14:textId="3B2C2B26" w:rsidR="004964C4" w:rsidRDefault="004964C4" w:rsidP="000B37B6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57B05B" w14:textId="46966772" w:rsidR="004964C4" w:rsidRDefault="004964C4" w:rsidP="000B37B6">
            <w:pPr>
              <w:pStyle w:val="Dates"/>
            </w:pPr>
            <w:r>
              <w:t>18</w:t>
            </w:r>
          </w:p>
        </w:tc>
      </w:tr>
      <w:tr w:rsidR="004964C4" w14:paraId="6873A425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00E1017" w14:textId="7CF60377" w:rsidR="004964C4" w:rsidRDefault="000D1567" w:rsidP="000D15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EFE013" wp14:editId="058844B0">
                  <wp:extent cx="683260" cy="575945"/>
                  <wp:effectExtent l="0" t="0" r="254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837473B0-CC2E-450A-ABE3-18F120FF3D39}">
                                <a1611:picAttrSrcUrl xmlns:a1611="http://schemas.microsoft.com/office/drawing/2016/11/main" r:i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8C1CA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33BB0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9C1579" w14:textId="0A434981" w:rsidR="004964C4" w:rsidRDefault="000D1567" w:rsidP="004C65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961E73" wp14:editId="5FA68A9C">
                  <wp:extent cx="781050" cy="51974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58" cy="52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F0B9D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175DA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71A27D" w14:textId="7A6E5D69" w:rsidR="004964C4" w:rsidRDefault="00C64DAA" w:rsidP="000B37B6">
            <w:r w:rsidRPr="00C64DAA">
              <w:rPr>
                <w:color w:val="B22600" w:themeColor="accent6"/>
              </w:rPr>
              <w:t>Fine Arts Trip @ 6 Flags Fiesta Texas, San Antonio</w:t>
            </w:r>
          </w:p>
        </w:tc>
      </w:tr>
      <w:tr w:rsidR="004964C4" w14:paraId="73A3FD3B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76D20B2" w14:textId="3089D43E" w:rsidR="004964C4" w:rsidRDefault="000B37B6" w:rsidP="000B37B6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8C0CCD" w14:textId="51777BD5" w:rsidR="004964C4" w:rsidRDefault="000B37B6" w:rsidP="000B37B6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D400E5" w14:textId="50AAF08F" w:rsidR="004964C4" w:rsidRDefault="000B37B6" w:rsidP="000B37B6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3324BD" w14:textId="5F9D1174" w:rsidR="004964C4" w:rsidRDefault="000B37B6" w:rsidP="000B37B6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152E71" w14:textId="731464D4" w:rsidR="004964C4" w:rsidRDefault="000B37B6" w:rsidP="000B37B6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A37F58" w14:textId="7EA6903B" w:rsidR="004964C4" w:rsidRDefault="000B37B6" w:rsidP="000B37B6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5901B9" w14:textId="30CDCD07" w:rsidR="004964C4" w:rsidRDefault="000B37B6" w:rsidP="000B37B6">
            <w:pPr>
              <w:pStyle w:val="Dates"/>
            </w:pPr>
            <w:r>
              <w:t>25</w:t>
            </w:r>
          </w:p>
        </w:tc>
      </w:tr>
      <w:tr w:rsidR="004964C4" w14:paraId="61489B9A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536B74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21AF34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4B2F56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63E118" w14:textId="5F00810A" w:rsidR="004964C4" w:rsidRDefault="00C64DAA" w:rsidP="000B37B6">
            <w:r w:rsidRPr="00C64DAA">
              <w:rPr>
                <w:color w:val="B22600" w:themeColor="accent6"/>
              </w:rPr>
              <w:t>Fine Arts Banquet – 8</w:t>
            </w:r>
            <w:r w:rsidRPr="00C64DAA">
              <w:rPr>
                <w:color w:val="B22600" w:themeColor="accent6"/>
                <w:vertAlign w:val="superscript"/>
              </w:rPr>
              <w:t>th</w:t>
            </w:r>
            <w:r w:rsidRPr="00C64DAA">
              <w:rPr>
                <w:color w:val="B22600" w:themeColor="accent6"/>
              </w:rPr>
              <w:t xml:space="preserve"> Grade Only @ JBMS @ 6:00-7:00pm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BF09F2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ED538C" w14:textId="73CD5728" w:rsidR="004964C4" w:rsidRDefault="006D7EB9" w:rsidP="000B37B6">
            <w:r>
              <w:t>Enjoy your Summer!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AAD20B" w14:textId="4A0A7D8A" w:rsidR="004964C4" w:rsidRDefault="00F51DBF" w:rsidP="00F51D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7EE762" wp14:editId="369B979F">
                  <wp:extent cx="514350" cy="5143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1">
                            <a:extLst>
                              <a:ext uri="{837473B0-CC2E-450A-ABE3-18F120FF3D39}">
                                <a1611:picAttrSrcUrl xmlns:a1611="http://schemas.microsoft.com/office/drawing/2016/11/main" r:i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4C4" w14:paraId="6B3F421E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9865835" w14:textId="1EC0D1E6" w:rsidR="004964C4" w:rsidRDefault="000B37B6" w:rsidP="000B37B6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F2CD5B" w14:textId="254C4198" w:rsidR="004964C4" w:rsidRDefault="000B37B6" w:rsidP="000B37B6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BD0FAD" w14:textId="3878C4DD" w:rsidR="004964C4" w:rsidRDefault="000B37B6" w:rsidP="000B37B6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0F1DD1" w14:textId="687CBBEA" w:rsidR="004964C4" w:rsidRDefault="000B37B6" w:rsidP="000B37B6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F796B7" w14:textId="3262D1D4" w:rsidR="004964C4" w:rsidRDefault="000B37B6" w:rsidP="000B37B6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D5DE8BB" w14:textId="4638AC96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0B37B6"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B6509D" w14:textId="0741D07C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4964C4" w14:paraId="170C6CF8" w14:textId="77777777" w:rsidTr="000B37B6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4D863BE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777120" w14:textId="3776F8A2" w:rsidR="004964C4" w:rsidRDefault="00C07AB6" w:rsidP="00C07A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2D41E8" wp14:editId="170673D4">
                  <wp:extent cx="619125" cy="54203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837473B0-CC2E-450A-ABE3-18F120FF3D39}">
                                <a1611:picAttrSrcUrl xmlns:a1611="http://schemas.microsoft.com/office/drawing/2016/11/main" r:i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80" cy="54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3BB143" w14:textId="53D1D95F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0C52F8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D7E935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1A6C7F" w14:textId="77777777" w:rsidR="004964C4" w:rsidRDefault="004964C4" w:rsidP="000B37B6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C1209A" w14:textId="77777777" w:rsidR="004964C4" w:rsidRDefault="004964C4" w:rsidP="000B37B6"/>
        </w:tc>
      </w:tr>
      <w:tr w:rsidR="004964C4" w14:paraId="77843C41" w14:textId="77777777" w:rsidTr="000B37B6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2BD2256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CDB1895" w14:textId="77777777" w:rsidR="004964C4" w:rsidRDefault="004964C4" w:rsidP="000B37B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C4ACFB7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D0F732E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4C25B10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F2C6D38" w14:textId="77777777" w:rsidR="004964C4" w:rsidRDefault="004964C4" w:rsidP="000B37B6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666F9A6" w14:textId="77777777" w:rsidR="004964C4" w:rsidRDefault="004964C4" w:rsidP="000B37B6">
            <w:pPr>
              <w:pStyle w:val="Dates"/>
            </w:pPr>
          </w:p>
        </w:tc>
      </w:tr>
      <w:tr w:rsidR="004964C4" w14:paraId="21667978" w14:textId="77777777" w:rsidTr="000B37B6">
        <w:trPr>
          <w:trHeight w:hRule="exact" w:val="907"/>
        </w:trPr>
        <w:tc>
          <w:tcPr>
            <w:tcW w:w="2054" w:type="dxa"/>
          </w:tcPr>
          <w:p w14:paraId="2708797C" w14:textId="77777777" w:rsidR="004964C4" w:rsidRDefault="004964C4" w:rsidP="000B37B6"/>
        </w:tc>
        <w:tc>
          <w:tcPr>
            <w:tcW w:w="2055" w:type="dxa"/>
          </w:tcPr>
          <w:p w14:paraId="0B2944DE" w14:textId="77777777" w:rsidR="004964C4" w:rsidRDefault="004964C4" w:rsidP="000B37B6"/>
        </w:tc>
        <w:tc>
          <w:tcPr>
            <w:tcW w:w="2055" w:type="dxa"/>
          </w:tcPr>
          <w:p w14:paraId="4943C2AD" w14:textId="77777777" w:rsidR="004964C4" w:rsidRDefault="004964C4" w:rsidP="000B37B6"/>
        </w:tc>
        <w:tc>
          <w:tcPr>
            <w:tcW w:w="2055" w:type="dxa"/>
          </w:tcPr>
          <w:p w14:paraId="4790525F" w14:textId="77777777" w:rsidR="004964C4" w:rsidRDefault="004964C4" w:rsidP="000B37B6"/>
        </w:tc>
        <w:tc>
          <w:tcPr>
            <w:tcW w:w="2055" w:type="dxa"/>
          </w:tcPr>
          <w:p w14:paraId="06B4D318" w14:textId="77777777" w:rsidR="004964C4" w:rsidRDefault="004964C4" w:rsidP="000B37B6"/>
        </w:tc>
        <w:tc>
          <w:tcPr>
            <w:tcW w:w="2055" w:type="dxa"/>
          </w:tcPr>
          <w:p w14:paraId="6212E542" w14:textId="77777777" w:rsidR="004964C4" w:rsidRDefault="004964C4" w:rsidP="000B37B6"/>
        </w:tc>
        <w:tc>
          <w:tcPr>
            <w:tcW w:w="2055" w:type="dxa"/>
          </w:tcPr>
          <w:p w14:paraId="09F1EEE5" w14:textId="77777777" w:rsidR="004964C4" w:rsidRDefault="004964C4" w:rsidP="000B37B6"/>
        </w:tc>
      </w:tr>
    </w:tbl>
    <w:p w14:paraId="7472ADED" w14:textId="77777777" w:rsidR="002F6E35" w:rsidRPr="004964C4" w:rsidRDefault="002F6E35" w:rsidP="004964C4"/>
    <w:sectPr w:rsidR="002F6E35" w:rsidRPr="004964C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C3757" w14:textId="77777777" w:rsidR="00A90582" w:rsidRDefault="00A90582">
      <w:pPr>
        <w:spacing w:before="0" w:after="0"/>
      </w:pPr>
      <w:r>
        <w:separator/>
      </w:r>
    </w:p>
  </w:endnote>
  <w:endnote w:type="continuationSeparator" w:id="0">
    <w:p w14:paraId="6206C82B" w14:textId="77777777" w:rsidR="00A90582" w:rsidRDefault="00A9058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1EAA8" w14:textId="77777777" w:rsidR="00A90582" w:rsidRDefault="00A90582">
      <w:pPr>
        <w:spacing w:before="0" w:after="0"/>
      </w:pPr>
      <w:r>
        <w:separator/>
      </w:r>
    </w:p>
  </w:footnote>
  <w:footnote w:type="continuationSeparator" w:id="0">
    <w:p w14:paraId="69655EEC" w14:textId="77777777" w:rsidR="00A90582" w:rsidRDefault="00A9058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9/30/2023"/>
    <w:docVar w:name="MonthStart" w:val="9/1/2023"/>
    <w:docVar w:name="ShowDynamicGuides" w:val="1"/>
    <w:docVar w:name="ShowMarginGuides" w:val="0"/>
    <w:docVar w:name="ShowOutlines" w:val="0"/>
    <w:docVar w:name="ShowStaticGuides" w:val="0"/>
  </w:docVars>
  <w:rsids>
    <w:rsidRoot w:val="004964C4"/>
    <w:rsid w:val="000154B6"/>
    <w:rsid w:val="0005072C"/>
    <w:rsid w:val="00056814"/>
    <w:rsid w:val="0006779F"/>
    <w:rsid w:val="00073E64"/>
    <w:rsid w:val="00085C6E"/>
    <w:rsid w:val="000A1DD1"/>
    <w:rsid w:val="000A20FE"/>
    <w:rsid w:val="000B350D"/>
    <w:rsid w:val="000B37B6"/>
    <w:rsid w:val="000B5627"/>
    <w:rsid w:val="000B7AD5"/>
    <w:rsid w:val="000D1567"/>
    <w:rsid w:val="000F409D"/>
    <w:rsid w:val="0010252E"/>
    <w:rsid w:val="001124D3"/>
    <w:rsid w:val="0011772B"/>
    <w:rsid w:val="001522C8"/>
    <w:rsid w:val="00196F02"/>
    <w:rsid w:val="001A3A8D"/>
    <w:rsid w:val="001C123E"/>
    <w:rsid w:val="001C5DC3"/>
    <w:rsid w:val="00253ACB"/>
    <w:rsid w:val="0027720C"/>
    <w:rsid w:val="002A55D2"/>
    <w:rsid w:val="002D61AB"/>
    <w:rsid w:val="002D689D"/>
    <w:rsid w:val="002F6E35"/>
    <w:rsid w:val="003002C2"/>
    <w:rsid w:val="003271B6"/>
    <w:rsid w:val="003374B6"/>
    <w:rsid w:val="003513C9"/>
    <w:rsid w:val="003628E2"/>
    <w:rsid w:val="003C1B6F"/>
    <w:rsid w:val="003D7DDA"/>
    <w:rsid w:val="003F2BB2"/>
    <w:rsid w:val="00406C2A"/>
    <w:rsid w:val="00420111"/>
    <w:rsid w:val="00454FED"/>
    <w:rsid w:val="004964C4"/>
    <w:rsid w:val="004B15FB"/>
    <w:rsid w:val="004C5B17"/>
    <w:rsid w:val="004C65C2"/>
    <w:rsid w:val="004D0899"/>
    <w:rsid w:val="0050664F"/>
    <w:rsid w:val="00512494"/>
    <w:rsid w:val="005345CE"/>
    <w:rsid w:val="005562FE"/>
    <w:rsid w:val="00557989"/>
    <w:rsid w:val="00560F4D"/>
    <w:rsid w:val="005744D1"/>
    <w:rsid w:val="00581F8C"/>
    <w:rsid w:val="00617C4F"/>
    <w:rsid w:val="006552EE"/>
    <w:rsid w:val="006904DB"/>
    <w:rsid w:val="006D7EB9"/>
    <w:rsid w:val="006E583B"/>
    <w:rsid w:val="006E5DF1"/>
    <w:rsid w:val="006F4E3A"/>
    <w:rsid w:val="00746D7C"/>
    <w:rsid w:val="007564A4"/>
    <w:rsid w:val="007777B1"/>
    <w:rsid w:val="007A49F2"/>
    <w:rsid w:val="007B0A39"/>
    <w:rsid w:val="007C03E5"/>
    <w:rsid w:val="007C7916"/>
    <w:rsid w:val="00800F27"/>
    <w:rsid w:val="00874C9A"/>
    <w:rsid w:val="008F7739"/>
    <w:rsid w:val="009035F5"/>
    <w:rsid w:val="009313E4"/>
    <w:rsid w:val="009350C4"/>
    <w:rsid w:val="00944085"/>
    <w:rsid w:val="00946A27"/>
    <w:rsid w:val="00993876"/>
    <w:rsid w:val="009A0FFF"/>
    <w:rsid w:val="00A15B1A"/>
    <w:rsid w:val="00A4654E"/>
    <w:rsid w:val="00A73BBF"/>
    <w:rsid w:val="00A776E6"/>
    <w:rsid w:val="00A90582"/>
    <w:rsid w:val="00AB29FA"/>
    <w:rsid w:val="00AB79C0"/>
    <w:rsid w:val="00AE3E96"/>
    <w:rsid w:val="00AE52CB"/>
    <w:rsid w:val="00AF4029"/>
    <w:rsid w:val="00B70858"/>
    <w:rsid w:val="00B8151A"/>
    <w:rsid w:val="00B91653"/>
    <w:rsid w:val="00B93677"/>
    <w:rsid w:val="00C07AB6"/>
    <w:rsid w:val="00C11B75"/>
    <w:rsid w:val="00C11D39"/>
    <w:rsid w:val="00C25ECA"/>
    <w:rsid w:val="00C30E8F"/>
    <w:rsid w:val="00C36BF0"/>
    <w:rsid w:val="00C36FB7"/>
    <w:rsid w:val="00C475E5"/>
    <w:rsid w:val="00C64DAA"/>
    <w:rsid w:val="00C71D73"/>
    <w:rsid w:val="00C7735D"/>
    <w:rsid w:val="00CB1C1C"/>
    <w:rsid w:val="00CE270B"/>
    <w:rsid w:val="00CF3000"/>
    <w:rsid w:val="00CF36A0"/>
    <w:rsid w:val="00D17693"/>
    <w:rsid w:val="00D206E1"/>
    <w:rsid w:val="00D42D90"/>
    <w:rsid w:val="00D851FF"/>
    <w:rsid w:val="00DA64EF"/>
    <w:rsid w:val="00DD6228"/>
    <w:rsid w:val="00DE6C1E"/>
    <w:rsid w:val="00DF051F"/>
    <w:rsid w:val="00DF32DE"/>
    <w:rsid w:val="00DF5E64"/>
    <w:rsid w:val="00E02644"/>
    <w:rsid w:val="00E2381D"/>
    <w:rsid w:val="00E36293"/>
    <w:rsid w:val="00E54E11"/>
    <w:rsid w:val="00EA1691"/>
    <w:rsid w:val="00EB320B"/>
    <w:rsid w:val="00ED06E0"/>
    <w:rsid w:val="00F27409"/>
    <w:rsid w:val="00F51DBF"/>
    <w:rsid w:val="00F63416"/>
    <w:rsid w:val="00F91933"/>
    <w:rsid w:val="00FA21CA"/>
    <w:rsid w:val="00FB254A"/>
    <w:rsid w:val="00FE7C81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60B5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111"/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4341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84C2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E84C22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84C22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semiHidden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420111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semiHidden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semiHidden/>
    <w:rsid w:val="00420111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E84C22" w:themeColor="accent1" w:shadow="1"/>
        <w:left w:val="single" w:sz="2" w:space="10" w:color="E84C22" w:themeColor="accent1" w:shadow="1"/>
        <w:bottom w:val="single" w:sz="2" w:space="10" w:color="E84C22" w:themeColor="accent1" w:shadow="1"/>
        <w:right w:val="single" w:sz="2" w:space="10" w:color="E84C22" w:themeColor="accent1" w:shadow="1"/>
      </w:pBdr>
      <w:ind w:left="1152" w:right="1152"/>
    </w:pPr>
    <w:rPr>
      <w:i/>
      <w:iCs/>
      <w:color w:val="E84C22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E84C22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20111"/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420111"/>
    <w:rPr>
      <w:rFonts w:asciiTheme="majorHAnsi" w:eastAsiaTheme="majorEastAsia" w:hAnsiTheme="majorHAnsi" w:cstheme="majorBidi"/>
      <w:b/>
      <w:bCs/>
      <w:color w:val="B4341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E84C2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E84C22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E84C22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77230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7723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0111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8230C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"/>
    <w:semiHidden/>
    <w:rsid w:val="006E583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64DAA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://www.stpaulcalhan.org/november-2018/" TargetMode="External"/><Relationship Id="rId42" Type="http://schemas.openxmlformats.org/officeDocument/2006/relationships/image" Target="media/image17.jpg"/><Relationship Id="rId47" Type="http://schemas.openxmlformats.org/officeDocument/2006/relationships/hyperlink" Target="https://pixabay.com/en/gift-present-box-wrapped-bow-575400/" TargetMode="External"/><Relationship Id="rId63" Type="http://schemas.openxmlformats.org/officeDocument/2006/relationships/image" Target="media/image27.jpg"/><Relationship Id="rId68" Type="http://schemas.openxmlformats.org/officeDocument/2006/relationships/hyperlink" Target="https://pixabay.com/bg/%D0%B4%D1%8A%D1%80%D0%B2%D0%BE-%D0%B7%D0%B5%D0%BB%D0%B5%D0%BD%D0%BE-%D0%B2%D0%B5%D0%BA%D1%82%D0%BE%D1%80-%D0%BF%D1%80%D0%B8%D1%80%D0%BE%D0%B4%D0%B0%D1%82%D0%B0-1716991/" TargetMode="External"/><Relationship Id="rId84" Type="http://schemas.openxmlformats.org/officeDocument/2006/relationships/hyperlink" Target="https://freesvg.org/jester-1576557604" TargetMode="External"/><Relationship Id="rId89" Type="http://schemas.openxmlformats.org/officeDocument/2006/relationships/image" Target="media/image40.jpg"/><Relationship Id="rId16" Type="http://schemas.openxmlformats.org/officeDocument/2006/relationships/image" Target="media/image4.jpg"/><Relationship Id="rId107" Type="http://schemas.openxmlformats.org/officeDocument/2006/relationships/theme" Target="theme/theme1.xml"/><Relationship Id="rId11" Type="http://schemas.openxmlformats.org/officeDocument/2006/relationships/hyperlink" Target="https://www.geeksvgs.com/id/45238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www.publicdomainpictures.net/view-image.php?image=138223&amp;picture=blue-flames-menorahs" TargetMode="External"/><Relationship Id="rId53" Type="http://schemas.openxmlformats.org/officeDocument/2006/relationships/hyperlink" Target="https://www.publicdomainpictures.net/view-image.php?image=159915&amp;picture=groundhog-illustration-clipart" TargetMode="External"/><Relationship Id="rId58" Type="http://schemas.openxmlformats.org/officeDocument/2006/relationships/hyperlink" Target="https://en.wikipedia.org/wiki/Seal_of_the_President_of_the_United_States" TargetMode="External"/><Relationship Id="rId74" Type="http://schemas.openxmlformats.org/officeDocument/2006/relationships/hyperlink" Target="https://openclipart.org/detail/240762/fourleaf-clover" TargetMode="External"/><Relationship Id="rId79" Type="http://schemas.openxmlformats.org/officeDocument/2006/relationships/image" Target="media/image35.jpg"/><Relationship Id="rId102" Type="http://schemas.openxmlformats.org/officeDocument/2006/relationships/hyperlink" Target="https://openclipart.org/detail/91009/summer-smile-sun-by-inky2010" TargetMode="External"/><Relationship Id="rId5" Type="http://schemas.openxmlformats.org/officeDocument/2006/relationships/styles" Target="styles.xml"/><Relationship Id="rId90" Type="http://schemas.openxmlformats.org/officeDocument/2006/relationships/hyperlink" Target="https://www.kariyawasam.com/april-22-earth-day-the-history-of-a-movement/" TargetMode="External"/><Relationship Id="rId95" Type="http://schemas.openxmlformats.org/officeDocument/2006/relationships/hyperlink" Target="https://www.publicdomainpictures.net/en/view-image.php?image=80753&amp;picture=flores-de-mayo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pixabay.com/en/calabash-squash-cucurbit-gourd-151425/" TargetMode="External"/><Relationship Id="rId43" Type="http://schemas.openxmlformats.org/officeDocument/2006/relationships/hyperlink" Target="https://www.publicdomainpictures.net/view-image.php?image=233365&amp;picture=christmas-tree" TargetMode="External"/><Relationship Id="rId48" Type="http://schemas.openxmlformats.org/officeDocument/2006/relationships/image" Target="media/image20.png"/><Relationship Id="rId64" Type="http://schemas.openxmlformats.org/officeDocument/2006/relationships/hyperlink" Target="https://www.publicdomainpictures.net/en/view-image.php?image=194019&amp;picture=ladybug" TargetMode="External"/><Relationship Id="rId69" Type="http://schemas.openxmlformats.org/officeDocument/2006/relationships/image" Target="media/image30.png"/><Relationship Id="rId80" Type="http://schemas.openxmlformats.org/officeDocument/2006/relationships/hyperlink" Target="https://calvaryga.com/good-friday/" TargetMode="External"/><Relationship Id="rId85" Type="http://schemas.openxmlformats.org/officeDocument/2006/relationships/image" Target="media/image38.gif"/><Relationship Id="rId12" Type="http://schemas.openxmlformats.org/officeDocument/2006/relationships/image" Target="media/image2.jpg"/><Relationship Id="rId17" Type="http://schemas.openxmlformats.org/officeDocument/2006/relationships/hyperlink" Target="https://english4childrentoday.blogspot.com/2010/10/12th-of-october-happy-columbus-day.html" TargetMode="External"/><Relationship Id="rId33" Type="http://schemas.openxmlformats.org/officeDocument/2006/relationships/hyperlink" Target="https://freesvg.org/1448111449" TargetMode="External"/><Relationship Id="rId38" Type="http://schemas.openxmlformats.org/officeDocument/2006/relationships/image" Target="media/image15.png"/><Relationship Id="rId59" Type="http://schemas.openxmlformats.org/officeDocument/2006/relationships/image" Target="media/image25.jpg"/><Relationship Id="rId103" Type="http://schemas.openxmlformats.org/officeDocument/2006/relationships/image" Target="media/image48.png"/><Relationship Id="rId20" Type="http://schemas.openxmlformats.org/officeDocument/2006/relationships/image" Target="media/image6.jpg"/><Relationship Id="rId41" Type="http://schemas.openxmlformats.org/officeDocument/2006/relationships/hyperlink" Target="https://freesvg.org/plain-violet-bauble" TargetMode="External"/><Relationship Id="rId54" Type="http://schemas.openxmlformats.org/officeDocument/2006/relationships/image" Target="media/image23.1"/><Relationship Id="rId62" Type="http://schemas.openxmlformats.org/officeDocument/2006/relationships/hyperlink" Target="https://freesvg.org/golden-crescent-moon-and-star-without-background" TargetMode="External"/><Relationship Id="rId70" Type="http://schemas.openxmlformats.org/officeDocument/2006/relationships/hyperlink" Target="https://www.publicdomainpictures.net/en/view-image.php?image=283868&amp;picture=vibrant-blue-butterfly" TargetMode="External"/><Relationship Id="rId75" Type="http://schemas.openxmlformats.org/officeDocument/2006/relationships/image" Target="media/image33.png"/><Relationship Id="rId83" Type="http://schemas.openxmlformats.org/officeDocument/2006/relationships/image" Target="media/image37.png"/><Relationship Id="rId88" Type="http://schemas.openxmlformats.org/officeDocument/2006/relationships/hyperlink" Target="https://www.rawpixel.com/search/tax" TargetMode="External"/><Relationship Id="rId91" Type="http://schemas.openxmlformats.org/officeDocument/2006/relationships/image" Target="media/image41.jpg"/><Relationship Id="rId96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tonyburgess1969.net/2018/09/18/yom-kippur-a-time-of-atonement-yomkippur/" TargetMode="External"/><Relationship Id="rId23" Type="http://schemas.openxmlformats.org/officeDocument/2006/relationships/hyperlink" Target="https://www.maxpixel.net/Day-Of-The-Dead-Muertos-Skull-Mexican-Death-2028286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jpg"/><Relationship Id="rId49" Type="http://schemas.openxmlformats.org/officeDocument/2006/relationships/hyperlink" Target="https://openclipart.org/detail/99007" TargetMode="External"/><Relationship Id="rId57" Type="http://schemas.openxmlformats.org/officeDocument/2006/relationships/image" Target="media/image24.png"/><Relationship Id="rId106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31" Type="http://schemas.openxmlformats.org/officeDocument/2006/relationships/hyperlink" Target="https://www.publicdomainpictures.net/view-image.php?image=28014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2.jpg"/><Relationship Id="rId60" Type="http://schemas.openxmlformats.org/officeDocument/2006/relationships/hyperlink" Target="https://gsouto-digitalteacher.blogspot.pt/" TargetMode="External"/><Relationship Id="rId65" Type="http://schemas.openxmlformats.org/officeDocument/2006/relationships/image" Target="media/image28.jpg"/><Relationship Id="rId73" Type="http://schemas.openxmlformats.org/officeDocument/2006/relationships/image" Target="media/image32.png"/><Relationship Id="rId78" Type="http://schemas.openxmlformats.org/officeDocument/2006/relationships/hyperlink" Target="http://holiimagesquotes.blogspot.com/2016/03/happy-holi-2016-best-sms-and-msgs.html" TargetMode="External"/><Relationship Id="rId81" Type="http://schemas.openxmlformats.org/officeDocument/2006/relationships/image" Target="media/image36.jpg"/><Relationship Id="rId86" Type="http://schemas.openxmlformats.org/officeDocument/2006/relationships/hyperlink" Target="https://www.deviantart.com/kmygraphic/art/Eid-Mubarak-466473110" TargetMode="External"/><Relationship Id="rId94" Type="http://schemas.openxmlformats.org/officeDocument/2006/relationships/image" Target="media/image43.jpg"/><Relationship Id="rId99" Type="http://schemas.openxmlformats.org/officeDocument/2006/relationships/hyperlink" Target="https://lida_beloved.blogspot.com/2006/05/happy-mothers-day.html" TargetMode="External"/><Relationship Id="rId101" Type="http://schemas.openxmlformats.org/officeDocument/2006/relationships/image" Target="media/image4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tonyburgess1969.net/2019/09/29/happy-rosh-hashanah-shanah-tovah-%D7%A9%D7%A0%D7%94-%D7%98%D7%95%D7%91%D7%94-roshhashanah/" TargetMode="External"/><Relationship Id="rId18" Type="http://schemas.openxmlformats.org/officeDocument/2006/relationships/image" Target="media/image5.jpg"/><Relationship Id="rId39" Type="http://schemas.openxmlformats.org/officeDocument/2006/relationships/hyperlink" Target="https://openclipart.org/detail/30829/snowflake-by-bocian" TargetMode="External"/><Relationship Id="rId34" Type="http://schemas.openxmlformats.org/officeDocument/2006/relationships/image" Target="media/image13.png"/><Relationship Id="rId50" Type="http://schemas.openxmlformats.org/officeDocument/2006/relationships/image" Target="media/image21.jpg"/><Relationship Id="rId55" Type="http://schemas.openxmlformats.org/officeDocument/2006/relationships/hyperlink" Target="https://www.rawpixel.com/search/dragon" TargetMode="External"/><Relationship Id="rId76" Type="http://schemas.openxmlformats.org/officeDocument/2006/relationships/hyperlink" Target="http://www.liturgytools.net/2018/03/pictures-6th-sunday-lent-year-b-palm-passion-sunday-jesus-entry-to-jerusalem-in-triumph.html" TargetMode="External"/><Relationship Id="rId97" Type="http://schemas.openxmlformats.org/officeDocument/2006/relationships/hyperlink" Target="https://www.flickr.com/photos/cameliatwu/40391366685" TargetMode="External"/><Relationship Id="rId104" Type="http://schemas.openxmlformats.org/officeDocument/2006/relationships/hyperlink" Target="http://www.hcpl.net/category/tags/memorial-day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31.png"/><Relationship Id="rId92" Type="http://schemas.openxmlformats.org/officeDocument/2006/relationships/hyperlink" Target="https://lisahgolden.blogspot.com/2010/03/lifetime-ago-this-would-have-been-day.html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pixabay.com/en/pilgrim-black-hat-thanksgiving-151977/" TargetMode="External"/><Relationship Id="rId24" Type="http://schemas.openxmlformats.org/officeDocument/2006/relationships/image" Target="media/image8.jpg"/><Relationship Id="rId40" Type="http://schemas.openxmlformats.org/officeDocument/2006/relationships/image" Target="media/image16.png"/><Relationship Id="rId45" Type="http://schemas.openxmlformats.org/officeDocument/2006/relationships/hyperlink" Target="https://pixabay.com/ko/%EC%82%B0%ED%83%80-%EB%AA%A8%EC%9E%90-%ED%81%AC%EB%A6%AC%EC%8A%A4%EB%A7%88%EC%8A%A4-%EB%AA%A8%EC%9E%90-%EC%82%B0%ED%83%80-%ED%81%B4%EB%A1%9C%EC%8A%A4-%EB%A0%88%EB%93%9C-%EB%94%94%EC%9E%90%EC%9D%B8-%EC%83%89-1087651/" TargetMode="External"/><Relationship Id="rId66" Type="http://schemas.openxmlformats.org/officeDocument/2006/relationships/hyperlink" Target="https://www.publicdomainpictures.net/view-image.php?image=181319&amp;picture=the-sun-4" TargetMode="External"/><Relationship Id="rId87" Type="http://schemas.openxmlformats.org/officeDocument/2006/relationships/image" Target="media/image39.1"/><Relationship Id="rId61" Type="http://schemas.openxmlformats.org/officeDocument/2006/relationships/image" Target="media/image26.png"/><Relationship Id="rId82" Type="http://schemas.openxmlformats.org/officeDocument/2006/relationships/hyperlink" Target="https://www.freeimageslive.co.uk/free_stock_image/broken-easter-bunny-jpg" TargetMode="External"/><Relationship Id="rId19" Type="http://schemas.openxmlformats.org/officeDocument/2006/relationships/hyperlink" Target="https://www.publicdomainpictures.net/en/view-image.php?image=276325&amp;picture=halloween-house-silhouette" TargetMode="External"/><Relationship Id="rId14" Type="http://schemas.openxmlformats.org/officeDocument/2006/relationships/image" Target="media/image3.jpg"/><Relationship Id="rId30" Type="http://schemas.openxmlformats.org/officeDocument/2006/relationships/image" Target="media/image11.jpg"/><Relationship Id="rId35" Type="http://schemas.openxmlformats.org/officeDocument/2006/relationships/hyperlink" Target="https://pixabay.com/en/pumpkin-pie-slice-piece-baked-309650/" TargetMode="External"/><Relationship Id="rId56" Type="http://schemas.openxmlformats.org/officeDocument/2006/relationships/image" Target="media/image22.jpeg"/><Relationship Id="rId77" Type="http://schemas.openxmlformats.org/officeDocument/2006/relationships/image" Target="media/image34.jpg"/><Relationship Id="rId100" Type="http://schemas.openxmlformats.org/officeDocument/2006/relationships/image" Target="media/image46.jpeg"/><Relationship Id="rId105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www.pnwoptimistclubs.com/2018/01/serve-your-community-with-optimist-club.html" TargetMode="External"/><Relationship Id="rId72" Type="http://schemas.openxmlformats.org/officeDocument/2006/relationships/hyperlink" Target="https://openclipart.org/detail/179218/pink-flower" TargetMode="External"/><Relationship Id="rId93" Type="http://schemas.openxmlformats.org/officeDocument/2006/relationships/image" Target="media/image42.jpeg"/><Relationship Id="rId98" Type="http://schemas.openxmlformats.org/officeDocument/2006/relationships/image" Target="media/image45.gif"/><Relationship Id="rId3" Type="http://schemas.openxmlformats.org/officeDocument/2006/relationships/customXml" Target="../customXml/item3.xml"/><Relationship Id="rId25" Type="http://schemas.openxmlformats.org/officeDocument/2006/relationships/hyperlink" Target="https://www.franklindowntownpartnership.org/2015/11/happy-veterans-day.html" TargetMode="External"/><Relationship Id="rId46" Type="http://schemas.openxmlformats.org/officeDocument/2006/relationships/image" Target="media/image19.png"/><Relationship Id="rId67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ssa.Redding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9EFAC27227944CE8097802B674D0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CE00A-53F5-4D1E-B686-9E15452445B1}"/>
      </w:docPartPr>
      <w:docPartBody>
        <w:p w:rsidR="00A1368B" w:rsidRDefault="00A1368B" w:rsidP="00A1368B">
          <w:pPr>
            <w:pStyle w:val="29EFAC27227944CE8097802B674D04FD"/>
          </w:pPr>
          <w:r>
            <w:t>Sunday</w:t>
          </w:r>
        </w:p>
      </w:docPartBody>
    </w:docPart>
    <w:docPart>
      <w:docPartPr>
        <w:name w:val="5EBF0CB7AB4A4E008B80CB4CEC417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E809C-9927-48E7-AB51-F392E4217BCB}"/>
      </w:docPartPr>
      <w:docPartBody>
        <w:p w:rsidR="00A1368B" w:rsidRDefault="00A1368B" w:rsidP="00A1368B">
          <w:pPr>
            <w:pStyle w:val="5EBF0CB7AB4A4E008B80CB4CEC417565"/>
          </w:pPr>
          <w:r>
            <w:t>Monday</w:t>
          </w:r>
        </w:p>
      </w:docPartBody>
    </w:docPart>
    <w:docPart>
      <w:docPartPr>
        <w:name w:val="76C8ED5683B44C1F8700D17D6F4B6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34D05-C719-4767-B75B-5D3F7E02C235}"/>
      </w:docPartPr>
      <w:docPartBody>
        <w:p w:rsidR="00A1368B" w:rsidRDefault="00A1368B" w:rsidP="00A1368B">
          <w:pPr>
            <w:pStyle w:val="76C8ED5683B44C1F8700D17D6F4B6783"/>
          </w:pPr>
          <w:r>
            <w:t>Tuesday</w:t>
          </w:r>
        </w:p>
      </w:docPartBody>
    </w:docPart>
    <w:docPart>
      <w:docPartPr>
        <w:name w:val="9818E766C88A430FA242F456A9DA1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21CDC-570C-4396-9A96-2C1CEE5E78D0}"/>
      </w:docPartPr>
      <w:docPartBody>
        <w:p w:rsidR="00A1368B" w:rsidRDefault="00A1368B" w:rsidP="00A1368B">
          <w:pPr>
            <w:pStyle w:val="9818E766C88A430FA242F456A9DA1713"/>
          </w:pPr>
          <w:r>
            <w:t>Wednesday</w:t>
          </w:r>
        </w:p>
      </w:docPartBody>
    </w:docPart>
    <w:docPart>
      <w:docPartPr>
        <w:name w:val="A3281FB4D60740888FFF6E8FCDD51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2B280-7668-45D2-B716-B3152C9C4F4A}"/>
      </w:docPartPr>
      <w:docPartBody>
        <w:p w:rsidR="00A1368B" w:rsidRDefault="00A1368B" w:rsidP="00A1368B">
          <w:pPr>
            <w:pStyle w:val="A3281FB4D60740888FFF6E8FCDD517D7"/>
          </w:pPr>
          <w:r>
            <w:t>Thursday</w:t>
          </w:r>
        </w:p>
      </w:docPartBody>
    </w:docPart>
    <w:docPart>
      <w:docPartPr>
        <w:name w:val="F6C3E4B7B18B4DA89CFDB01255F8E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620DD-FD29-4E09-8F7B-57923688D086}"/>
      </w:docPartPr>
      <w:docPartBody>
        <w:p w:rsidR="00A1368B" w:rsidRDefault="00A1368B" w:rsidP="00A1368B">
          <w:pPr>
            <w:pStyle w:val="F6C3E4B7B18B4DA89CFDB01255F8E36E"/>
          </w:pPr>
          <w:r>
            <w:t>Friday</w:t>
          </w:r>
        </w:p>
      </w:docPartBody>
    </w:docPart>
    <w:docPart>
      <w:docPartPr>
        <w:name w:val="0147DD8B071B40F39EFF63453BA68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76FAA-7B10-497C-A82A-989A24A0D569}"/>
      </w:docPartPr>
      <w:docPartBody>
        <w:p w:rsidR="00A1368B" w:rsidRDefault="00A1368B" w:rsidP="00A1368B">
          <w:pPr>
            <w:pStyle w:val="0147DD8B071B40F39EFF63453BA6881A"/>
          </w:pPr>
          <w:r>
            <w:t>Saturday</w:t>
          </w:r>
        </w:p>
      </w:docPartBody>
    </w:docPart>
    <w:docPart>
      <w:docPartPr>
        <w:name w:val="81E18DE418774A98BD592E95B215C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3E344-369B-4315-8C43-6F1DFB60AA5A}"/>
      </w:docPartPr>
      <w:docPartBody>
        <w:p w:rsidR="00A1368B" w:rsidRDefault="00A1368B" w:rsidP="00A1368B">
          <w:pPr>
            <w:pStyle w:val="81E18DE418774A98BD592E95B215C68B"/>
          </w:pPr>
          <w:r>
            <w:t>Sunday</w:t>
          </w:r>
        </w:p>
      </w:docPartBody>
    </w:docPart>
    <w:docPart>
      <w:docPartPr>
        <w:name w:val="7A4407EA91F4408B8BA545569F1C4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EC81B-2702-440A-89DB-8E4E47E5DE6C}"/>
      </w:docPartPr>
      <w:docPartBody>
        <w:p w:rsidR="00A1368B" w:rsidRDefault="00A1368B" w:rsidP="00A1368B">
          <w:pPr>
            <w:pStyle w:val="7A4407EA91F4408B8BA545569F1C47A3"/>
          </w:pPr>
          <w:r>
            <w:t>Monday</w:t>
          </w:r>
        </w:p>
      </w:docPartBody>
    </w:docPart>
    <w:docPart>
      <w:docPartPr>
        <w:name w:val="8471C1BBAAC5445B9EB20240AD7B3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AF241-06AB-4CAE-A64A-3D8D6535A217}"/>
      </w:docPartPr>
      <w:docPartBody>
        <w:p w:rsidR="00A1368B" w:rsidRDefault="00A1368B" w:rsidP="00A1368B">
          <w:pPr>
            <w:pStyle w:val="8471C1BBAAC5445B9EB20240AD7B3F2E"/>
          </w:pPr>
          <w:r>
            <w:t>Tuesday</w:t>
          </w:r>
        </w:p>
      </w:docPartBody>
    </w:docPart>
    <w:docPart>
      <w:docPartPr>
        <w:name w:val="0D5EA8FE069E43D2916F0C212ED8F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6F748-3324-4DF8-A862-89EF5804F345}"/>
      </w:docPartPr>
      <w:docPartBody>
        <w:p w:rsidR="00A1368B" w:rsidRDefault="00A1368B" w:rsidP="00A1368B">
          <w:pPr>
            <w:pStyle w:val="0D5EA8FE069E43D2916F0C212ED8F6B6"/>
          </w:pPr>
          <w:r>
            <w:t>Wednesday</w:t>
          </w:r>
        </w:p>
      </w:docPartBody>
    </w:docPart>
    <w:docPart>
      <w:docPartPr>
        <w:name w:val="EE03CFC5863F47FC9DF746EA3FB28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64B75-B71A-40DA-80F3-0ABADA6256A0}"/>
      </w:docPartPr>
      <w:docPartBody>
        <w:p w:rsidR="00A1368B" w:rsidRDefault="00A1368B" w:rsidP="00A1368B">
          <w:pPr>
            <w:pStyle w:val="EE03CFC5863F47FC9DF746EA3FB28DB5"/>
          </w:pPr>
          <w:r>
            <w:t>Thursday</w:t>
          </w:r>
        </w:p>
      </w:docPartBody>
    </w:docPart>
    <w:docPart>
      <w:docPartPr>
        <w:name w:val="520E17BCEBED4FDEB8FDD7F02777F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79349-76A9-4728-AABD-CB5436B7246C}"/>
      </w:docPartPr>
      <w:docPartBody>
        <w:p w:rsidR="00A1368B" w:rsidRDefault="00A1368B" w:rsidP="00A1368B">
          <w:pPr>
            <w:pStyle w:val="520E17BCEBED4FDEB8FDD7F02777FEA2"/>
          </w:pPr>
          <w:r>
            <w:t>Friday</w:t>
          </w:r>
        </w:p>
      </w:docPartBody>
    </w:docPart>
    <w:docPart>
      <w:docPartPr>
        <w:name w:val="6EFD87A6FF3848DC9EED2CE2BCDF2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0B0BA-F9D8-4712-A082-ED7E8DE39B56}"/>
      </w:docPartPr>
      <w:docPartBody>
        <w:p w:rsidR="00A1368B" w:rsidRDefault="00A1368B" w:rsidP="00A1368B">
          <w:pPr>
            <w:pStyle w:val="6EFD87A6FF3848DC9EED2CE2BCDF26B2"/>
          </w:pPr>
          <w:r>
            <w:t>Saturday</w:t>
          </w:r>
        </w:p>
      </w:docPartBody>
    </w:docPart>
    <w:docPart>
      <w:docPartPr>
        <w:name w:val="05F109DBAC454285B8263A556F6EE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922FD-6504-42A3-A028-A3D4C07C6E22}"/>
      </w:docPartPr>
      <w:docPartBody>
        <w:p w:rsidR="00A1368B" w:rsidRDefault="00A1368B" w:rsidP="00A1368B">
          <w:pPr>
            <w:pStyle w:val="05F109DBAC454285B8263A556F6EE81F"/>
          </w:pPr>
          <w:r>
            <w:t>Sunday</w:t>
          </w:r>
        </w:p>
      </w:docPartBody>
    </w:docPart>
    <w:docPart>
      <w:docPartPr>
        <w:name w:val="078D337E19A14FD39AD10A0E449B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387C9-DA89-4D89-9D45-D5738F55FB90}"/>
      </w:docPartPr>
      <w:docPartBody>
        <w:p w:rsidR="00A1368B" w:rsidRDefault="00A1368B" w:rsidP="00A1368B">
          <w:pPr>
            <w:pStyle w:val="078D337E19A14FD39AD10A0E449B9FF1"/>
          </w:pPr>
          <w:r>
            <w:t>Monday</w:t>
          </w:r>
        </w:p>
      </w:docPartBody>
    </w:docPart>
    <w:docPart>
      <w:docPartPr>
        <w:name w:val="BEDE0A7ABF1144BDB5C43B3C51C14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B4CF0-8B3C-4BB8-AE8C-E786533D18A1}"/>
      </w:docPartPr>
      <w:docPartBody>
        <w:p w:rsidR="00A1368B" w:rsidRDefault="00A1368B" w:rsidP="00A1368B">
          <w:pPr>
            <w:pStyle w:val="BEDE0A7ABF1144BDB5C43B3C51C14DED"/>
          </w:pPr>
          <w:r>
            <w:t>Tuesday</w:t>
          </w:r>
        </w:p>
      </w:docPartBody>
    </w:docPart>
    <w:docPart>
      <w:docPartPr>
        <w:name w:val="02B2AE0390ED4BA48D37EFC77E3D1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58F2A-4CAF-42C1-AB71-6CEA416D7F2C}"/>
      </w:docPartPr>
      <w:docPartBody>
        <w:p w:rsidR="00A1368B" w:rsidRDefault="00A1368B" w:rsidP="00A1368B">
          <w:pPr>
            <w:pStyle w:val="02B2AE0390ED4BA48D37EFC77E3D147E"/>
          </w:pPr>
          <w:r>
            <w:t>Wednesday</w:t>
          </w:r>
        </w:p>
      </w:docPartBody>
    </w:docPart>
    <w:docPart>
      <w:docPartPr>
        <w:name w:val="D533F74768284211894CB0F71DB73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4577A-E2E0-4F32-BD77-70DE99B99FE6}"/>
      </w:docPartPr>
      <w:docPartBody>
        <w:p w:rsidR="00A1368B" w:rsidRDefault="00A1368B" w:rsidP="00A1368B">
          <w:pPr>
            <w:pStyle w:val="D533F74768284211894CB0F71DB73B8A"/>
          </w:pPr>
          <w:r>
            <w:t>Thursday</w:t>
          </w:r>
        </w:p>
      </w:docPartBody>
    </w:docPart>
    <w:docPart>
      <w:docPartPr>
        <w:name w:val="D9393BB791AA4C1CA3F7981D52A70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2DAA2-0B76-4A63-8729-ED1476A94FDF}"/>
      </w:docPartPr>
      <w:docPartBody>
        <w:p w:rsidR="00A1368B" w:rsidRDefault="00A1368B" w:rsidP="00A1368B">
          <w:pPr>
            <w:pStyle w:val="D9393BB791AA4C1CA3F7981D52A70B71"/>
          </w:pPr>
          <w:r>
            <w:t>Friday</w:t>
          </w:r>
        </w:p>
      </w:docPartBody>
    </w:docPart>
    <w:docPart>
      <w:docPartPr>
        <w:name w:val="0305964C1A794AAC8417C564E29D8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85199-A601-4BED-A156-31EAA9049616}"/>
      </w:docPartPr>
      <w:docPartBody>
        <w:p w:rsidR="00A1368B" w:rsidRDefault="00A1368B" w:rsidP="00A1368B">
          <w:pPr>
            <w:pStyle w:val="0305964C1A794AAC8417C564E29D83FE"/>
          </w:pPr>
          <w:r>
            <w:t>Saturday</w:t>
          </w:r>
        </w:p>
      </w:docPartBody>
    </w:docPart>
    <w:docPart>
      <w:docPartPr>
        <w:name w:val="22ECA2CD3A2F4D6EB8EF61C7681FE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C180-5091-4027-926C-B71A91C9A3E7}"/>
      </w:docPartPr>
      <w:docPartBody>
        <w:p w:rsidR="00A1368B" w:rsidRDefault="00A1368B" w:rsidP="00A1368B">
          <w:pPr>
            <w:pStyle w:val="22ECA2CD3A2F4D6EB8EF61C7681FEA2B"/>
          </w:pPr>
          <w:r>
            <w:t>Sunday</w:t>
          </w:r>
        </w:p>
      </w:docPartBody>
    </w:docPart>
    <w:docPart>
      <w:docPartPr>
        <w:name w:val="E2A540C2EE884A018632FE980F1C0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214E7-96B1-422E-8832-E2BD1C9E49CA}"/>
      </w:docPartPr>
      <w:docPartBody>
        <w:p w:rsidR="00A1368B" w:rsidRDefault="00A1368B" w:rsidP="00A1368B">
          <w:pPr>
            <w:pStyle w:val="E2A540C2EE884A018632FE980F1C07CF"/>
          </w:pPr>
          <w:r>
            <w:t>Monday</w:t>
          </w:r>
        </w:p>
      </w:docPartBody>
    </w:docPart>
    <w:docPart>
      <w:docPartPr>
        <w:name w:val="B0CBD08778B3468682F2CCC0A016C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32A48-6B6B-409A-8337-5C7B0B670074}"/>
      </w:docPartPr>
      <w:docPartBody>
        <w:p w:rsidR="00A1368B" w:rsidRDefault="00A1368B" w:rsidP="00A1368B">
          <w:pPr>
            <w:pStyle w:val="B0CBD08778B3468682F2CCC0A016CDA7"/>
          </w:pPr>
          <w:r>
            <w:t>Tuesday</w:t>
          </w:r>
        </w:p>
      </w:docPartBody>
    </w:docPart>
    <w:docPart>
      <w:docPartPr>
        <w:name w:val="6B01ACD2B8D8428BA636D900B892E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21654-6DC4-4D4E-A1F0-F6407A623CAC}"/>
      </w:docPartPr>
      <w:docPartBody>
        <w:p w:rsidR="00A1368B" w:rsidRDefault="00A1368B" w:rsidP="00A1368B">
          <w:pPr>
            <w:pStyle w:val="6B01ACD2B8D8428BA636D900B892E17F"/>
          </w:pPr>
          <w:r>
            <w:t>Wednesday</w:t>
          </w:r>
        </w:p>
      </w:docPartBody>
    </w:docPart>
    <w:docPart>
      <w:docPartPr>
        <w:name w:val="8427C78019FD4FA79EA8637839224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31E27-A9E5-4653-A821-97AB8CD93DB2}"/>
      </w:docPartPr>
      <w:docPartBody>
        <w:p w:rsidR="00A1368B" w:rsidRDefault="00A1368B" w:rsidP="00A1368B">
          <w:pPr>
            <w:pStyle w:val="8427C78019FD4FA79EA8637839224E8F"/>
          </w:pPr>
          <w:r>
            <w:t>Thursday</w:t>
          </w:r>
        </w:p>
      </w:docPartBody>
    </w:docPart>
    <w:docPart>
      <w:docPartPr>
        <w:name w:val="B5D72BFD839149E2A3FD8B81ABE9B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139A5-361F-438A-9352-6DDB26A43CC1}"/>
      </w:docPartPr>
      <w:docPartBody>
        <w:p w:rsidR="00A1368B" w:rsidRDefault="00A1368B" w:rsidP="00A1368B">
          <w:pPr>
            <w:pStyle w:val="B5D72BFD839149E2A3FD8B81ABE9B45D"/>
          </w:pPr>
          <w:r>
            <w:t>Friday</w:t>
          </w:r>
        </w:p>
      </w:docPartBody>
    </w:docPart>
    <w:docPart>
      <w:docPartPr>
        <w:name w:val="DD77877B9432462F86FDEDC87E560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F0524-793A-436A-A744-BF154257F2E8}"/>
      </w:docPartPr>
      <w:docPartBody>
        <w:p w:rsidR="00A1368B" w:rsidRDefault="00A1368B" w:rsidP="00A1368B">
          <w:pPr>
            <w:pStyle w:val="DD77877B9432462F86FDEDC87E5608B7"/>
          </w:pPr>
          <w:r>
            <w:t>Saturday</w:t>
          </w:r>
        </w:p>
      </w:docPartBody>
    </w:docPart>
    <w:docPart>
      <w:docPartPr>
        <w:name w:val="061AA2A494C44041B5E9100E17D17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1BFAC-9037-42D1-BB45-FE1E03B6E696}"/>
      </w:docPartPr>
      <w:docPartBody>
        <w:p w:rsidR="00A1368B" w:rsidRDefault="00A1368B" w:rsidP="00A1368B">
          <w:pPr>
            <w:pStyle w:val="061AA2A494C44041B5E9100E17D17338"/>
          </w:pPr>
          <w:r>
            <w:t>Sunday</w:t>
          </w:r>
        </w:p>
      </w:docPartBody>
    </w:docPart>
    <w:docPart>
      <w:docPartPr>
        <w:name w:val="F812F991883C4623BE0A69319DF22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D1EFC-7964-42DE-B916-61CDFC2F68DB}"/>
      </w:docPartPr>
      <w:docPartBody>
        <w:p w:rsidR="00A1368B" w:rsidRDefault="00A1368B" w:rsidP="00A1368B">
          <w:pPr>
            <w:pStyle w:val="F812F991883C4623BE0A69319DF22E8B"/>
          </w:pPr>
          <w:r>
            <w:t>Monday</w:t>
          </w:r>
        </w:p>
      </w:docPartBody>
    </w:docPart>
    <w:docPart>
      <w:docPartPr>
        <w:name w:val="588E5E5B90EA432C8A0A6632A7B9B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24A51-A441-4DC7-98F4-A181B92B68EE}"/>
      </w:docPartPr>
      <w:docPartBody>
        <w:p w:rsidR="00A1368B" w:rsidRDefault="00A1368B" w:rsidP="00A1368B">
          <w:pPr>
            <w:pStyle w:val="588E5E5B90EA432C8A0A6632A7B9B831"/>
          </w:pPr>
          <w:r>
            <w:t>Tuesday</w:t>
          </w:r>
        </w:p>
      </w:docPartBody>
    </w:docPart>
    <w:docPart>
      <w:docPartPr>
        <w:name w:val="C58F5CD9AAC148F4ADF051205020F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51460-1DEA-4DC4-9941-094FEBB31B86}"/>
      </w:docPartPr>
      <w:docPartBody>
        <w:p w:rsidR="00A1368B" w:rsidRDefault="00A1368B" w:rsidP="00A1368B">
          <w:pPr>
            <w:pStyle w:val="C58F5CD9AAC148F4ADF051205020F5BC"/>
          </w:pPr>
          <w:r>
            <w:t>Wednesday</w:t>
          </w:r>
        </w:p>
      </w:docPartBody>
    </w:docPart>
    <w:docPart>
      <w:docPartPr>
        <w:name w:val="9C49E02745344B47ADC01E77F6EF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289B-D904-4180-BEBE-6ACDB68AD94B}"/>
      </w:docPartPr>
      <w:docPartBody>
        <w:p w:rsidR="00A1368B" w:rsidRDefault="00A1368B" w:rsidP="00A1368B">
          <w:pPr>
            <w:pStyle w:val="9C49E02745344B47ADC01E77F6EF64DA"/>
          </w:pPr>
          <w:r>
            <w:t>Thursday</w:t>
          </w:r>
        </w:p>
      </w:docPartBody>
    </w:docPart>
    <w:docPart>
      <w:docPartPr>
        <w:name w:val="713E51EC1C344D3AA89787EE3C651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D6C55-514B-4FE0-9422-C1ED00BF02A8}"/>
      </w:docPartPr>
      <w:docPartBody>
        <w:p w:rsidR="00A1368B" w:rsidRDefault="00A1368B" w:rsidP="00A1368B">
          <w:pPr>
            <w:pStyle w:val="713E51EC1C344D3AA89787EE3C651C2A"/>
          </w:pPr>
          <w:r>
            <w:t>Friday</w:t>
          </w:r>
        </w:p>
      </w:docPartBody>
    </w:docPart>
    <w:docPart>
      <w:docPartPr>
        <w:name w:val="AD48A27B53D54AAD8511C13D50434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26619-1A18-462B-810F-0F03EAC6525A}"/>
      </w:docPartPr>
      <w:docPartBody>
        <w:p w:rsidR="00A1368B" w:rsidRDefault="00A1368B" w:rsidP="00A1368B">
          <w:pPr>
            <w:pStyle w:val="AD48A27B53D54AAD8511C13D50434732"/>
          </w:pPr>
          <w:r>
            <w:t>Saturday</w:t>
          </w:r>
        </w:p>
      </w:docPartBody>
    </w:docPart>
    <w:docPart>
      <w:docPartPr>
        <w:name w:val="34CA4355C21648CBA1E26B499DBFF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F7D11-AB09-4441-BEFD-DB5ED14BED7A}"/>
      </w:docPartPr>
      <w:docPartBody>
        <w:p w:rsidR="00A1368B" w:rsidRDefault="00A1368B" w:rsidP="00A1368B">
          <w:pPr>
            <w:pStyle w:val="34CA4355C21648CBA1E26B499DBFF17B"/>
          </w:pPr>
          <w:r>
            <w:t>Sunday</w:t>
          </w:r>
        </w:p>
      </w:docPartBody>
    </w:docPart>
    <w:docPart>
      <w:docPartPr>
        <w:name w:val="177EDD30165C46B1965BAE2DAF6A4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F444B-2593-498D-B762-F20E64138A45}"/>
      </w:docPartPr>
      <w:docPartBody>
        <w:p w:rsidR="00A1368B" w:rsidRDefault="00A1368B" w:rsidP="00A1368B">
          <w:pPr>
            <w:pStyle w:val="177EDD30165C46B1965BAE2DAF6A4AB9"/>
          </w:pPr>
          <w:r>
            <w:t>Monday</w:t>
          </w:r>
        </w:p>
      </w:docPartBody>
    </w:docPart>
    <w:docPart>
      <w:docPartPr>
        <w:name w:val="3B3F7A700BB44A0395E6F946243B9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CC876-7232-4383-9828-AA790CAAB128}"/>
      </w:docPartPr>
      <w:docPartBody>
        <w:p w:rsidR="00A1368B" w:rsidRDefault="00A1368B" w:rsidP="00A1368B">
          <w:pPr>
            <w:pStyle w:val="3B3F7A700BB44A0395E6F946243B9D8A"/>
          </w:pPr>
          <w:r>
            <w:t>Tuesday</w:t>
          </w:r>
        </w:p>
      </w:docPartBody>
    </w:docPart>
    <w:docPart>
      <w:docPartPr>
        <w:name w:val="5B3C1F53F4654CDFB457D1D25BE04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663E4-27B2-480F-855B-EC17C73AF85F}"/>
      </w:docPartPr>
      <w:docPartBody>
        <w:p w:rsidR="00A1368B" w:rsidRDefault="00A1368B" w:rsidP="00A1368B">
          <w:pPr>
            <w:pStyle w:val="5B3C1F53F4654CDFB457D1D25BE04BB5"/>
          </w:pPr>
          <w:r>
            <w:t>Wednesday</w:t>
          </w:r>
        </w:p>
      </w:docPartBody>
    </w:docPart>
    <w:docPart>
      <w:docPartPr>
        <w:name w:val="39C9E0FB50DA41788C839CD6366B1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D916E-538C-4E4F-9D94-BC5AAF20574C}"/>
      </w:docPartPr>
      <w:docPartBody>
        <w:p w:rsidR="00A1368B" w:rsidRDefault="00A1368B" w:rsidP="00A1368B">
          <w:pPr>
            <w:pStyle w:val="39C9E0FB50DA41788C839CD6366B1DA5"/>
          </w:pPr>
          <w:r>
            <w:t>Thursday</w:t>
          </w:r>
        </w:p>
      </w:docPartBody>
    </w:docPart>
    <w:docPart>
      <w:docPartPr>
        <w:name w:val="BCF99AFD9383436386F512ABA5987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22579-3574-490C-AEC9-7E5C76D33BBC}"/>
      </w:docPartPr>
      <w:docPartBody>
        <w:p w:rsidR="00A1368B" w:rsidRDefault="00A1368B" w:rsidP="00A1368B">
          <w:pPr>
            <w:pStyle w:val="BCF99AFD9383436386F512ABA5987369"/>
          </w:pPr>
          <w:r>
            <w:t>Friday</w:t>
          </w:r>
        </w:p>
      </w:docPartBody>
    </w:docPart>
    <w:docPart>
      <w:docPartPr>
        <w:name w:val="D82A61ABAC2F46A4848737EC68D36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FE64D-B444-4E24-B09A-6C85306EB560}"/>
      </w:docPartPr>
      <w:docPartBody>
        <w:p w:rsidR="00A1368B" w:rsidRDefault="00A1368B" w:rsidP="00A1368B">
          <w:pPr>
            <w:pStyle w:val="D82A61ABAC2F46A4848737EC68D36959"/>
          </w:pPr>
          <w:r>
            <w:t>Saturday</w:t>
          </w:r>
        </w:p>
      </w:docPartBody>
    </w:docPart>
    <w:docPart>
      <w:docPartPr>
        <w:name w:val="0237BB1665664F25B30F67FA52FF2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BECAD-1242-4B6A-A693-F89D58D2D2DF}"/>
      </w:docPartPr>
      <w:docPartBody>
        <w:p w:rsidR="00A1368B" w:rsidRDefault="00A1368B" w:rsidP="00A1368B">
          <w:pPr>
            <w:pStyle w:val="0237BB1665664F25B30F67FA52FF2D71"/>
          </w:pPr>
          <w:r>
            <w:t>Sunday</w:t>
          </w:r>
        </w:p>
      </w:docPartBody>
    </w:docPart>
    <w:docPart>
      <w:docPartPr>
        <w:name w:val="CE2564691148406F9749B90CA84E3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6BC18-6F98-4D45-B86A-4FB818F994D3}"/>
      </w:docPartPr>
      <w:docPartBody>
        <w:p w:rsidR="00A1368B" w:rsidRDefault="00A1368B" w:rsidP="00A1368B">
          <w:pPr>
            <w:pStyle w:val="CE2564691148406F9749B90CA84E3703"/>
          </w:pPr>
          <w:r>
            <w:t>Monday</w:t>
          </w:r>
        </w:p>
      </w:docPartBody>
    </w:docPart>
    <w:docPart>
      <w:docPartPr>
        <w:name w:val="94F9E48B25534D15803527C9A68EC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235F5-C6C9-4D84-92BB-C5AEB9C02063}"/>
      </w:docPartPr>
      <w:docPartBody>
        <w:p w:rsidR="00A1368B" w:rsidRDefault="00A1368B" w:rsidP="00A1368B">
          <w:pPr>
            <w:pStyle w:val="94F9E48B25534D15803527C9A68EC333"/>
          </w:pPr>
          <w:r>
            <w:t>Tuesday</w:t>
          </w:r>
        </w:p>
      </w:docPartBody>
    </w:docPart>
    <w:docPart>
      <w:docPartPr>
        <w:name w:val="4163053115AC40ECA5B87DD21295D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AF4AA-AB3B-4860-B600-A1673BBCA942}"/>
      </w:docPartPr>
      <w:docPartBody>
        <w:p w:rsidR="00A1368B" w:rsidRDefault="00A1368B" w:rsidP="00A1368B">
          <w:pPr>
            <w:pStyle w:val="4163053115AC40ECA5B87DD21295D2DA"/>
          </w:pPr>
          <w:r>
            <w:t>Wednesday</w:t>
          </w:r>
        </w:p>
      </w:docPartBody>
    </w:docPart>
    <w:docPart>
      <w:docPartPr>
        <w:name w:val="0374CA119473469FA151146C5CD5F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984C6-D95E-491A-8BEE-7AA411ED4BFA}"/>
      </w:docPartPr>
      <w:docPartBody>
        <w:p w:rsidR="00A1368B" w:rsidRDefault="00A1368B" w:rsidP="00A1368B">
          <w:pPr>
            <w:pStyle w:val="0374CA119473469FA151146C5CD5FDA2"/>
          </w:pPr>
          <w:r>
            <w:t>Thursday</w:t>
          </w:r>
        </w:p>
      </w:docPartBody>
    </w:docPart>
    <w:docPart>
      <w:docPartPr>
        <w:name w:val="75AFC70B14564133B6546C8722AB9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F4E79-B1BA-4F08-BDA4-485B3C10777E}"/>
      </w:docPartPr>
      <w:docPartBody>
        <w:p w:rsidR="00A1368B" w:rsidRDefault="00A1368B" w:rsidP="00A1368B">
          <w:pPr>
            <w:pStyle w:val="75AFC70B14564133B6546C8722AB9CD1"/>
          </w:pPr>
          <w:r>
            <w:t>Friday</w:t>
          </w:r>
        </w:p>
      </w:docPartBody>
    </w:docPart>
    <w:docPart>
      <w:docPartPr>
        <w:name w:val="E3B813D3858A4ADF83BC9BA4411A3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14FD6-715A-4CA4-B28D-606BAD63E300}"/>
      </w:docPartPr>
      <w:docPartBody>
        <w:p w:rsidR="00A1368B" w:rsidRDefault="00A1368B" w:rsidP="00A1368B">
          <w:pPr>
            <w:pStyle w:val="E3B813D3858A4ADF83BC9BA4411A39D2"/>
          </w:pPr>
          <w:r>
            <w:t>Saturday</w:t>
          </w:r>
        </w:p>
      </w:docPartBody>
    </w:docPart>
    <w:docPart>
      <w:docPartPr>
        <w:name w:val="3A13AF0F7F0245809373471607565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FBE24-C6FA-4A7E-B3C8-7ECD24618544}"/>
      </w:docPartPr>
      <w:docPartBody>
        <w:p w:rsidR="00A1368B" w:rsidRDefault="00A1368B" w:rsidP="00A1368B">
          <w:pPr>
            <w:pStyle w:val="3A13AF0F7F0245809373471607565CF8"/>
          </w:pPr>
          <w:r>
            <w:t>Sunday</w:t>
          </w:r>
        </w:p>
      </w:docPartBody>
    </w:docPart>
    <w:docPart>
      <w:docPartPr>
        <w:name w:val="1C86FC2ADF6C4F70B406B99BFCA7B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F0FAE-E3AA-4B6E-BF0D-CC2E8F9B3FDB}"/>
      </w:docPartPr>
      <w:docPartBody>
        <w:p w:rsidR="00A1368B" w:rsidRDefault="00A1368B" w:rsidP="00A1368B">
          <w:pPr>
            <w:pStyle w:val="1C86FC2ADF6C4F70B406B99BFCA7B7BE"/>
          </w:pPr>
          <w:r>
            <w:t>Monday</w:t>
          </w:r>
        </w:p>
      </w:docPartBody>
    </w:docPart>
    <w:docPart>
      <w:docPartPr>
        <w:name w:val="76DC38F8574A4AAC92746325F42DD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91AA7-6750-4E70-88B2-7A4E2C611AB9}"/>
      </w:docPartPr>
      <w:docPartBody>
        <w:p w:rsidR="00A1368B" w:rsidRDefault="00A1368B" w:rsidP="00A1368B">
          <w:pPr>
            <w:pStyle w:val="76DC38F8574A4AAC92746325F42DD6F8"/>
          </w:pPr>
          <w:r>
            <w:t>Tuesday</w:t>
          </w:r>
        </w:p>
      </w:docPartBody>
    </w:docPart>
    <w:docPart>
      <w:docPartPr>
        <w:name w:val="2EB21B1E8C97408C8B7FBC22EC9B3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32EC4-CD4A-4B6F-83A5-B0B5F0374F8E}"/>
      </w:docPartPr>
      <w:docPartBody>
        <w:p w:rsidR="00A1368B" w:rsidRDefault="00A1368B" w:rsidP="00A1368B">
          <w:pPr>
            <w:pStyle w:val="2EB21B1E8C97408C8B7FBC22EC9B396F"/>
          </w:pPr>
          <w:r>
            <w:t>Wednesday</w:t>
          </w:r>
        </w:p>
      </w:docPartBody>
    </w:docPart>
    <w:docPart>
      <w:docPartPr>
        <w:name w:val="69E102A9D2914E86A843CB3D74A1D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4E062-E4FB-45B8-A834-E87F44B8B339}"/>
      </w:docPartPr>
      <w:docPartBody>
        <w:p w:rsidR="00A1368B" w:rsidRDefault="00A1368B" w:rsidP="00A1368B">
          <w:pPr>
            <w:pStyle w:val="69E102A9D2914E86A843CB3D74A1D188"/>
          </w:pPr>
          <w:r>
            <w:t>Thursday</w:t>
          </w:r>
        </w:p>
      </w:docPartBody>
    </w:docPart>
    <w:docPart>
      <w:docPartPr>
        <w:name w:val="0FD12449B7B94FFB8CB2D0F6BA92F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A29A6-F898-45F9-AB03-6247F64D1B81}"/>
      </w:docPartPr>
      <w:docPartBody>
        <w:p w:rsidR="00A1368B" w:rsidRDefault="00A1368B" w:rsidP="00A1368B">
          <w:pPr>
            <w:pStyle w:val="0FD12449B7B94FFB8CB2D0F6BA92F7BE"/>
          </w:pPr>
          <w:r>
            <w:t>Friday</w:t>
          </w:r>
        </w:p>
      </w:docPartBody>
    </w:docPart>
    <w:docPart>
      <w:docPartPr>
        <w:name w:val="682C2AD5367B4808805C1352F0331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FCADC-25F8-429C-8D6F-644EF17D68A2}"/>
      </w:docPartPr>
      <w:docPartBody>
        <w:p w:rsidR="00A1368B" w:rsidRDefault="00A1368B" w:rsidP="00A1368B">
          <w:pPr>
            <w:pStyle w:val="682C2AD5367B4808805C1352F0331AD0"/>
          </w:pPr>
          <w:r>
            <w:t>Saturday</w:t>
          </w:r>
        </w:p>
      </w:docPartBody>
    </w:docPart>
    <w:docPart>
      <w:docPartPr>
        <w:name w:val="A4442A14DD864098BC88A8DA20CD1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C0E93-E8DF-4C23-BDA8-680B0A85C582}"/>
      </w:docPartPr>
      <w:docPartBody>
        <w:p w:rsidR="00A1368B" w:rsidRDefault="00A1368B" w:rsidP="00A1368B">
          <w:pPr>
            <w:pStyle w:val="A4442A14DD864098BC88A8DA20CD148D"/>
          </w:pPr>
          <w:r>
            <w:t>Sunday</w:t>
          </w:r>
        </w:p>
      </w:docPartBody>
    </w:docPart>
    <w:docPart>
      <w:docPartPr>
        <w:name w:val="068319CFAE44414AA169B4DA552B8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97C84-3BF8-4A12-82D4-1B672781D6A2}"/>
      </w:docPartPr>
      <w:docPartBody>
        <w:p w:rsidR="00A1368B" w:rsidRDefault="00A1368B" w:rsidP="00A1368B">
          <w:pPr>
            <w:pStyle w:val="068319CFAE44414AA169B4DA552B81A2"/>
          </w:pPr>
          <w:r>
            <w:t>Monday</w:t>
          </w:r>
        </w:p>
      </w:docPartBody>
    </w:docPart>
    <w:docPart>
      <w:docPartPr>
        <w:name w:val="453687E46B434ACE8FB3032B1FC82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A1F95-D7F6-465D-815E-1CEE58C504C5}"/>
      </w:docPartPr>
      <w:docPartBody>
        <w:p w:rsidR="00A1368B" w:rsidRDefault="00A1368B" w:rsidP="00A1368B">
          <w:pPr>
            <w:pStyle w:val="453687E46B434ACE8FB3032B1FC82E98"/>
          </w:pPr>
          <w:r>
            <w:t>Tuesday</w:t>
          </w:r>
        </w:p>
      </w:docPartBody>
    </w:docPart>
    <w:docPart>
      <w:docPartPr>
        <w:name w:val="85B06594C49149668A91A650FBDC9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94E60-2ED9-4152-A9EF-ACA69A833E36}"/>
      </w:docPartPr>
      <w:docPartBody>
        <w:p w:rsidR="00A1368B" w:rsidRDefault="00A1368B" w:rsidP="00A1368B">
          <w:pPr>
            <w:pStyle w:val="85B06594C49149668A91A650FBDC9E90"/>
          </w:pPr>
          <w:r>
            <w:t>Wednesday</w:t>
          </w:r>
        </w:p>
      </w:docPartBody>
    </w:docPart>
    <w:docPart>
      <w:docPartPr>
        <w:name w:val="DBA450D20E944DA8921D7409E24DC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45E7F-29AA-40CB-93EF-27CB62FC6C68}"/>
      </w:docPartPr>
      <w:docPartBody>
        <w:p w:rsidR="00A1368B" w:rsidRDefault="00A1368B" w:rsidP="00A1368B">
          <w:pPr>
            <w:pStyle w:val="DBA450D20E944DA8921D7409E24DCE75"/>
          </w:pPr>
          <w:r>
            <w:t>Thursday</w:t>
          </w:r>
        </w:p>
      </w:docPartBody>
    </w:docPart>
    <w:docPart>
      <w:docPartPr>
        <w:name w:val="7D531AC8B23D44D499E48708C59BF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300D4-6E04-4A90-9383-2B0BC8EB2C8D}"/>
      </w:docPartPr>
      <w:docPartBody>
        <w:p w:rsidR="00A1368B" w:rsidRDefault="00A1368B" w:rsidP="00A1368B">
          <w:pPr>
            <w:pStyle w:val="7D531AC8B23D44D499E48708C59BF796"/>
          </w:pPr>
          <w:r>
            <w:t>Friday</w:t>
          </w:r>
        </w:p>
      </w:docPartBody>
    </w:docPart>
    <w:docPart>
      <w:docPartPr>
        <w:name w:val="FD62B689ECAD4871BF2A48CE5848C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631A3-26F7-40D1-B287-EF25113BC06D}"/>
      </w:docPartPr>
      <w:docPartBody>
        <w:p w:rsidR="00A1368B" w:rsidRDefault="00A1368B" w:rsidP="00A1368B">
          <w:pPr>
            <w:pStyle w:val="FD62B689ECAD4871BF2A48CE5848C916"/>
          </w:pPr>
          <w:r>
            <w:t>Saturday</w:t>
          </w:r>
        </w:p>
      </w:docPartBody>
    </w:docPart>
    <w:docPart>
      <w:docPartPr>
        <w:name w:val="FC93A8DFDF6D41DA9F7D572F538DF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98269-07CC-4905-9563-7932CF2F721B}"/>
      </w:docPartPr>
      <w:docPartBody>
        <w:p w:rsidR="00A1368B" w:rsidRDefault="00A1368B" w:rsidP="00A1368B">
          <w:pPr>
            <w:pStyle w:val="FC93A8DFDF6D41DA9F7D572F538DFFB8"/>
          </w:pPr>
          <w:r>
            <w:t>Sunday</w:t>
          </w:r>
        </w:p>
      </w:docPartBody>
    </w:docPart>
    <w:docPart>
      <w:docPartPr>
        <w:name w:val="4D3B4666E69F4BC4AEF270E835918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A10C9-8D9B-442C-8B5B-F709AD537A91}"/>
      </w:docPartPr>
      <w:docPartBody>
        <w:p w:rsidR="00A1368B" w:rsidRDefault="00A1368B" w:rsidP="00A1368B">
          <w:pPr>
            <w:pStyle w:val="4D3B4666E69F4BC4AEF270E835918552"/>
          </w:pPr>
          <w:r>
            <w:t>Monday</w:t>
          </w:r>
        </w:p>
      </w:docPartBody>
    </w:docPart>
    <w:docPart>
      <w:docPartPr>
        <w:name w:val="851654429229485D9D2CC9DEC852E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654CB-25C5-4E48-B5A5-90F6B0D04BE9}"/>
      </w:docPartPr>
      <w:docPartBody>
        <w:p w:rsidR="00A1368B" w:rsidRDefault="00A1368B" w:rsidP="00A1368B">
          <w:pPr>
            <w:pStyle w:val="851654429229485D9D2CC9DEC852EC19"/>
          </w:pPr>
          <w:r>
            <w:t>Tuesday</w:t>
          </w:r>
        </w:p>
      </w:docPartBody>
    </w:docPart>
    <w:docPart>
      <w:docPartPr>
        <w:name w:val="2CBD530AF7CC4570B2B25BA5B9A91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E0D8B-C60E-4E28-BF03-D8C8E4DC3EBD}"/>
      </w:docPartPr>
      <w:docPartBody>
        <w:p w:rsidR="00A1368B" w:rsidRDefault="00A1368B" w:rsidP="00A1368B">
          <w:pPr>
            <w:pStyle w:val="2CBD530AF7CC4570B2B25BA5B9A91A3C"/>
          </w:pPr>
          <w:r>
            <w:t>Wednesday</w:t>
          </w:r>
        </w:p>
      </w:docPartBody>
    </w:docPart>
    <w:docPart>
      <w:docPartPr>
        <w:name w:val="A51E117950224BFBB292E6E68D978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319C6-0BDA-4485-99A1-6BB3AE7B2F0A}"/>
      </w:docPartPr>
      <w:docPartBody>
        <w:p w:rsidR="00A1368B" w:rsidRDefault="00A1368B" w:rsidP="00A1368B">
          <w:pPr>
            <w:pStyle w:val="A51E117950224BFBB292E6E68D978A33"/>
          </w:pPr>
          <w:r>
            <w:t>Thursday</w:t>
          </w:r>
        </w:p>
      </w:docPartBody>
    </w:docPart>
    <w:docPart>
      <w:docPartPr>
        <w:name w:val="B381C14EE03D4AC6990083F66010F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52F8D-BE61-4F7D-980C-F57A6D67AEB1}"/>
      </w:docPartPr>
      <w:docPartBody>
        <w:p w:rsidR="00A1368B" w:rsidRDefault="00A1368B" w:rsidP="00A1368B">
          <w:pPr>
            <w:pStyle w:val="B381C14EE03D4AC6990083F66010FF4D"/>
          </w:pPr>
          <w:r>
            <w:t>Friday</w:t>
          </w:r>
        </w:p>
      </w:docPartBody>
    </w:docPart>
    <w:docPart>
      <w:docPartPr>
        <w:name w:val="36361384E64144EAAEC1EFF37D7E5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DD2CB-D91D-4332-87CD-40CD6F6C6815}"/>
      </w:docPartPr>
      <w:docPartBody>
        <w:p w:rsidR="00A1368B" w:rsidRDefault="00A1368B" w:rsidP="00A1368B">
          <w:pPr>
            <w:pStyle w:val="36361384E64144EAAEC1EFF37D7E5099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68B"/>
    <w:rsid w:val="00390473"/>
    <w:rsid w:val="003A6D39"/>
    <w:rsid w:val="00A1368B"/>
    <w:rsid w:val="00C3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3B9C3111A843BAAD4CC31BC7D930E4">
    <w:name w:val="C33B9C3111A843BAAD4CC31BC7D930E4"/>
  </w:style>
  <w:style w:type="paragraph" w:customStyle="1" w:styleId="9BDE494F53EE4984B6CEE3A5C9A3F77A">
    <w:name w:val="9BDE494F53EE4984B6CEE3A5C9A3F77A"/>
  </w:style>
  <w:style w:type="paragraph" w:customStyle="1" w:styleId="38F2DD8548224EC5A91F8E64323ABD59">
    <w:name w:val="38F2DD8548224EC5A91F8E64323ABD59"/>
  </w:style>
  <w:style w:type="paragraph" w:customStyle="1" w:styleId="4C6A280573644A8D89EE04D96D16EC92">
    <w:name w:val="4C6A280573644A8D89EE04D96D16EC92"/>
  </w:style>
  <w:style w:type="paragraph" w:customStyle="1" w:styleId="B3B5CD70915E4446B2C0B79D0BD3951B">
    <w:name w:val="B3B5CD70915E4446B2C0B79D0BD3951B"/>
  </w:style>
  <w:style w:type="paragraph" w:customStyle="1" w:styleId="AA1570554DD9484087B57B0907332AF2">
    <w:name w:val="AA1570554DD9484087B57B0907332AF2"/>
  </w:style>
  <w:style w:type="paragraph" w:customStyle="1" w:styleId="ABD8A61203C64782841735335BADD813">
    <w:name w:val="ABD8A61203C64782841735335BADD813"/>
  </w:style>
  <w:style w:type="paragraph" w:customStyle="1" w:styleId="29EFAC27227944CE8097802B674D04FD">
    <w:name w:val="29EFAC27227944CE8097802B674D04FD"/>
    <w:rsid w:val="00A1368B"/>
  </w:style>
  <w:style w:type="paragraph" w:customStyle="1" w:styleId="5EBF0CB7AB4A4E008B80CB4CEC417565">
    <w:name w:val="5EBF0CB7AB4A4E008B80CB4CEC417565"/>
    <w:rsid w:val="00A1368B"/>
  </w:style>
  <w:style w:type="paragraph" w:customStyle="1" w:styleId="76C8ED5683B44C1F8700D17D6F4B6783">
    <w:name w:val="76C8ED5683B44C1F8700D17D6F4B6783"/>
    <w:rsid w:val="00A1368B"/>
  </w:style>
  <w:style w:type="paragraph" w:customStyle="1" w:styleId="9818E766C88A430FA242F456A9DA1713">
    <w:name w:val="9818E766C88A430FA242F456A9DA1713"/>
    <w:rsid w:val="00A1368B"/>
  </w:style>
  <w:style w:type="paragraph" w:customStyle="1" w:styleId="A3281FB4D60740888FFF6E8FCDD517D7">
    <w:name w:val="A3281FB4D60740888FFF6E8FCDD517D7"/>
    <w:rsid w:val="00A1368B"/>
  </w:style>
  <w:style w:type="paragraph" w:customStyle="1" w:styleId="F6C3E4B7B18B4DA89CFDB01255F8E36E">
    <w:name w:val="F6C3E4B7B18B4DA89CFDB01255F8E36E"/>
    <w:rsid w:val="00A1368B"/>
  </w:style>
  <w:style w:type="paragraph" w:customStyle="1" w:styleId="0147DD8B071B40F39EFF63453BA6881A">
    <w:name w:val="0147DD8B071B40F39EFF63453BA6881A"/>
    <w:rsid w:val="00A1368B"/>
  </w:style>
  <w:style w:type="paragraph" w:customStyle="1" w:styleId="37F4979F2C4942CDA5D739FD06F94F18">
    <w:name w:val="37F4979F2C4942CDA5D739FD06F94F18"/>
    <w:rsid w:val="00A1368B"/>
  </w:style>
  <w:style w:type="paragraph" w:customStyle="1" w:styleId="C797737ABB6C46C795B66578F49A47C2">
    <w:name w:val="C797737ABB6C46C795B66578F49A47C2"/>
    <w:rsid w:val="00A1368B"/>
  </w:style>
  <w:style w:type="paragraph" w:customStyle="1" w:styleId="06D8E6777182456894FEF486FAB2F4E2">
    <w:name w:val="06D8E6777182456894FEF486FAB2F4E2"/>
    <w:rsid w:val="00A1368B"/>
  </w:style>
  <w:style w:type="paragraph" w:customStyle="1" w:styleId="2911B8A7F7E14F8C8CDFF390E9531243">
    <w:name w:val="2911B8A7F7E14F8C8CDFF390E9531243"/>
    <w:rsid w:val="00A1368B"/>
  </w:style>
  <w:style w:type="paragraph" w:customStyle="1" w:styleId="1758B2AC2BFF45E3BB9D4962E44A1E94">
    <w:name w:val="1758B2AC2BFF45E3BB9D4962E44A1E94"/>
    <w:rsid w:val="00A1368B"/>
  </w:style>
  <w:style w:type="paragraph" w:customStyle="1" w:styleId="82B55F52D4EE42A48B71DB5CE6FBC16F">
    <w:name w:val="82B55F52D4EE42A48B71DB5CE6FBC16F"/>
    <w:rsid w:val="00A1368B"/>
  </w:style>
  <w:style w:type="paragraph" w:customStyle="1" w:styleId="EEC1DB66633B4BB38118951A23DFEC60">
    <w:name w:val="EEC1DB66633B4BB38118951A23DFEC60"/>
    <w:rsid w:val="00A1368B"/>
  </w:style>
  <w:style w:type="paragraph" w:customStyle="1" w:styleId="81E18DE418774A98BD592E95B215C68B">
    <w:name w:val="81E18DE418774A98BD592E95B215C68B"/>
    <w:rsid w:val="00A1368B"/>
  </w:style>
  <w:style w:type="paragraph" w:customStyle="1" w:styleId="7A4407EA91F4408B8BA545569F1C47A3">
    <w:name w:val="7A4407EA91F4408B8BA545569F1C47A3"/>
    <w:rsid w:val="00A1368B"/>
  </w:style>
  <w:style w:type="paragraph" w:customStyle="1" w:styleId="8471C1BBAAC5445B9EB20240AD7B3F2E">
    <w:name w:val="8471C1BBAAC5445B9EB20240AD7B3F2E"/>
    <w:rsid w:val="00A1368B"/>
  </w:style>
  <w:style w:type="paragraph" w:customStyle="1" w:styleId="0D5EA8FE069E43D2916F0C212ED8F6B6">
    <w:name w:val="0D5EA8FE069E43D2916F0C212ED8F6B6"/>
    <w:rsid w:val="00A1368B"/>
  </w:style>
  <w:style w:type="paragraph" w:customStyle="1" w:styleId="EE03CFC5863F47FC9DF746EA3FB28DB5">
    <w:name w:val="EE03CFC5863F47FC9DF746EA3FB28DB5"/>
    <w:rsid w:val="00A1368B"/>
  </w:style>
  <w:style w:type="paragraph" w:customStyle="1" w:styleId="520E17BCEBED4FDEB8FDD7F02777FEA2">
    <w:name w:val="520E17BCEBED4FDEB8FDD7F02777FEA2"/>
    <w:rsid w:val="00A1368B"/>
  </w:style>
  <w:style w:type="paragraph" w:customStyle="1" w:styleId="6EFD87A6FF3848DC9EED2CE2BCDF26B2">
    <w:name w:val="6EFD87A6FF3848DC9EED2CE2BCDF26B2"/>
    <w:rsid w:val="00A1368B"/>
  </w:style>
  <w:style w:type="paragraph" w:customStyle="1" w:styleId="05F109DBAC454285B8263A556F6EE81F">
    <w:name w:val="05F109DBAC454285B8263A556F6EE81F"/>
    <w:rsid w:val="00A1368B"/>
  </w:style>
  <w:style w:type="paragraph" w:customStyle="1" w:styleId="078D337E19A14FD39AD10A0E449B9FF1">
    <w:name w:val="078D337E19A14FD39AD10A0E449B9FF1"/>
    <w:rsid w:val="00A1368B"/>
  </w:style>
  <w:style w:type="paragraph" w:customStyle="1" w:styleId="BEDE0A7ABF1144BDB5C43B3C51C14DED">
    <w:name w:val="BEDE0A7ABF1144BDB5C43B3C51C14DED"/>
    <w:rsid w:val="00A1368B"/>
  </w:style>
  <w:style w:type="paragraph" w:customStyle="1" w:styleId="02B2AE0390ED4BA48D37EFC77E3D147E">
    <w:name w:val="02B2AE0390ED4BA48D37EFC77E3D147E"/>
    <w:rsid w:val="00A1368B"/>
  </w:style>
  <w:style w:type="paragraph" w:customStyle="1" w:styleId="D533F74768284211894CB0F71DB73B8A">
    <w:name w:val="D533F74768284211894CB0F71DB73B8A"/>
    <w:rsid w:val="00A1368B"/>
  </w:style>
  <w:style w:type="paragraph" w:customStyle="1" w:styleId="D9393BB791AA4C1CA3F7981D52A70B71">
    <w:name w:val="D9393BB791AA4C1CA3F7981D52A70B71"/>
    <w:rsid w:val="00A1368B"/>
  </w:style>
  <w:style w:type="paragraph" w:customStyle="1" w:styleId="0305964C1A794AAC8417C564E29D83FE">
    <w:name w:val="0305964C1A794AAC8417C564E29D83FE"/>
    <w:rsid w:val="00A1368B"/>
  </w:style>
  <w:style w:type="paragraph" w:customStyle="1" w:styleId="22ECA2CD3A2F4D6EB8EF61C7681FEA2B">
    <w:name w:val="22ECA2CD3A2F4D6EB8EF61C7681FEA2B"/>
    <w:rsid w:val="00A1368B"/>
  </w:style>
  <w:style w:type="paragraph" w:customStyle="1" w:styleId="E2A540C2EE884A018632FE980F1C07CF">
    <w:name w:val="E2A540C2EE884A018632FE980F1C07CF"/>
    <w:rsid w:val="00A1368B"/>
  </w:style>
  <w:style w:type="paragraph" w:customStyle="1" w:styleId="B0CBD08778B3468682F2CCC0A016CDA7">
    <w:name w:val="B0CBD08778B3468682F2CCC0A016CDA7"/>
    <w:rsid w:val="00A1368B"/>
  </w:style>
  <w:style w:type="paragraph" w:customStyle="1" w:styleId="6B01ACD2B8D8428BA636D900B892E17F">
    <w:name w:val="6B01ACD2B8D8428BA636D900B892E17F"/>
    <w:rsid w:val="00A1368B"/>
  </w:style>
  <w:style w:type="paragraph" w:customStyle="1" w:styleId="8427C78019FD4FA79EA8637839224E8F">
    <w:name w:val="8427C78019FD4FA79EA8637839224E8F"/>
    <w:rsid w:val="00A1368B"/>
  </w:style>
  <w:style w:type="paragraph" w:customStyle="1" w:styleId="B5D72BFD839149E2A3FD8B81ABE9B45D">
    <w:name w:val="B5D72BFD839149E2A3FD8B81ABE9B45D"/>
    <w:rsid w:val="00A1368B"/>
  </w:style>
  <w:style w:type="paragraph" w:customStyle="1" w:styleId="DD77877B9432462F86FDEDC87E5608B7">
    <w:name w:val="DD77877B9432462F86FDEDC87E5608B7"/>
    <w:rsid w:val="00A1368B"/>
  </w:style>
  <w:style w:type="paragraph" w:customStyle="1" w:styleId="061AA2A494C44041B5E9100E17D17338">
    <w:name w:val="061AA2A494C44041B5E9100E17D17338"/>
    <w:rsid w:val="00A1368B"/>
  </w:style>
  <w:style w:type="paragraph" w:customStyle="1" w:styleId="F812F991883C4623BE0A69319DF22E8B">
    <w:name w:val="F812F991883C4623BE0A69319DF22E8B"/>
    <w:rsid w:val="00A1368B"/>
  </w:style>
  <w:style w:type="paragraph" w:customStyle="1" w:styleId="588E5E5B90EA432C8A0A6632A7B9B831">
    <w:name w:val="588E5E5B90EA432C8A0A6632A7B9B831"/>
    <w:rsid w:val="00A1368B"/>
  </w:style>
  <w:style w:type="paragraph" w:customStyle="1" w:styleId="C58F5CD9AAC148F4ADF051205020F5BC">
    <w:name w:val="C58F5CD9AAC148F4ADF051205020F5BC"/>
    <w:rsid w:val="00A1368B"/>
  </w:style>
  <w:style w:type="paragraph" w:customStyle="1" w:styleId="9C49E02745344B47ADC01E77F6EF64DA">
    <w:name w:val="9C49E02745344B47ADC01E77F6EF64DA"/>
    <w:rsid w:val="00A1368B"/>
  </w:style>
  <w:style w:type="paragraph" w:customStyle="1" w:styleId="713E51EC1C344D3AA89787EE3C651C2A">
    <w:name w:val="713E51EC1C344D3AA89787EE3C651C2A"/>
    <w:rsid w:val="00A1368B"/>
  </w:style>
  <w:style w:type="paragraph" w:customStyle="1" w:styleId="AD48A27B53D54AAD8511C13D50434732">
    <w:name w:val="AD48A27B53D54AAD8511C13D50434732"/>
    <w:rsid w:val="00A1368B"/>
  </w:style>
  <w:style w:type="paragraph" w:customStyle="1" w:styleId="34CA4355C21648CBA1E26B499DBFF17B">
    <w:name w:val="34CA4355C21648CBA1E26B499DBFF17B"/>
    <w:rsid w:val="00A1368B"/>
  </w:style>
  <w:style w:type="paragraph" w:customStyle="1" w:styleId="177EDD30165C46B1965BAE2DAF6A4AB9">
    <w:name w:val="177EDD30165C46B1965BAE2DAF6A4AB9"/>
    <w:rsid w:val="00A1368B"/>
  </w:style>
  <w:style w:type="paragraph" w:customStyle="1" w:styleId="3B3F7A700BB44A0395E6F946243B9D8A">
    <w:name w:val="3B3F7A700BB44A0395E6F946243B9D8A"/>
    <w:rsid w:val="00A1368B"/>
  </w:style>
  <w:style w:type="paragraph" w:customStyle="1" w:styleId="5B3C1F53F4654CDFB457D1D25BE04BB5">
    <w:name w:val="5B3C1F53F4654CDFB457D1D25BE04BB5"/>
    <w:rsid w:val="00A1368B"/>
  </w:style>
  <w:style w:type="paragraph" w:customStyle="1" w:styleId="39C9E0FB50DA41788C839CD6366B1DA5">
    <w:name w:val="39C9E0FB50DA41788C839CD6366B1DA5"/>
    <w:rsid w:val="00A1368B"/>
  </w:style>
  <w:style w:type="paragraph" w:customStyle="1" w:styleId="BCF99AFD9383436386F512ABA5987369">
    <w:name w:val="BCF99AFD9383436386F512ABA5987369"/>
    <w:rsid w:val="00A1368B"/>
  </w:style>
  <w:style w:type="paragraph" w:customStyle="1" w:styleId="D82A61ABAC2F46A4848737EC68D36959">
    <w:name w:val="D82A61ABAC2F46A4848737EC68D36959"/>
    <w:rsid w:val="00A1368B"/>
  </w:style>
  <w:style w:type="paragraph" w:customStyle="1" w:styleId="0237BB1665664F25B30F67FA52FF2D71">
    <w:name w:val="0237BB1665664F25B30F67FA52FF2D71"/>
    <w:rsid w:val="00A1368B"/>
  </w:style>
  <w:style w:type="paragraph" w:customStyle="1" w:styleId="CE2564691148406F9749B90CA84E3703">
    <w:name w:val="CE2564691148406F9749B90CA84E3703"/>
    <w:rsid w:val="00A1368B"/>
  </w:style>
  <w:style w:type="paragraph" w:customStyle="1" w:styleId="94F9E48B25534D15803527C9A68EC333">
    <w:name w:val="94F9E48B25534D15803527C9A68EC333"/>
    <w:rsid w:val="00A1368B"/>
  </w:style>
  <w:style w:type="paragraph" w:customStyle="1" w:styleId="4163053115AC40ECA5B87DD21295D2DA">
    <w:name w:val="4163053115AC40ECA5B87DD21295D2DA"/>
    <w:rsid w:val="00A1368B"/>
  </w:style>
  <w:style w:type="paragraph" w:customStyle="1" w:styleId="0374CA119473469FA151146C5CD5FDA2">
    <w:name w:val="0374CA119473469FA151146C5CD5FDA2"/>
    <w:rsid w:val="00A1368B"/>
  </w:style>
  <w:style w:type="paragraph" w:customStyle="1" w:styleId="75AFC70B14564133B6546C8722AB9CD1">
    <w:name w:val="75AFC70B14564133B6546C8722AB9CD1"/>
    <w:rsid w:val="00A1368B"/>
  </w:style>
  <w:style w:type="paragraph" w:customStyle="1" w:styleId="E3B813D3858A4ADF83BC9BA4411A39D2">
    <w:name w:val="E3B813D3858A4ADF83BC9BA4411A39D2"/>
    <w:rsid w:val="00A1368B"/>
  </w:style>
  <w:style w:type="paragraph" w:customStyle="1" w:styleId="3A13AF0F7F0245809373471607565CF8">
    <w:name w:val="3A13AF0F7F0245809373471607565CF8"/>
    <w:rsid w:val="00A1368B"/>
  </w:style>
  <w:style w:type="paragraph" w:customStyle="1" w:styleId="1C86FC2ADF6C4F70B406B99BFCA7B7BE">
    <w:name w:val="1C86FC2ADF6C4F70B406B99BFCA7B7BE"/>
    <w:rsid w:val="00A1368B"/>
  </w:style>
  <w:style w:type="paragraph" w:customStyle="1" w:styleId="76DC38F8574A4AAC92746325F42DD6F8">
    <w:name w:val="76DC38F8574A4AAC92746325F42DD6F8"/>
    <w:rsid w:val="00A1368B"/>
  </w:style>
  <w:style w:type="paragraph" w:customStyle="1" w:styleId="2EB21B1E8C97408C8B7FBC22EC9B396F">
    <w:name w:val="2EB21B1E8C97408C8B7FBC22EC9B396F"/>
    <w:rsid w:val="00A1368B"/>
  </w:style>
  <w:style w:type="paragraph" w:customStyle="1" w:styleId="69E102A9D2914E86A843CB3D74A1D188">
    <w:name w:val="69E102A9D2914E86A843CB3D74A1D188"/>
    <w:rsid w:val="00A1368B"/>
  </w:style>
  <w:style w:type="paragraph" w:customStyle="1" w:styleId="0FD12449B7B94FFB8CB2D0F6BA92F7BE">
    <w:name w:val="0FD12449B7B94FFB8CB2D0F6BA92F7BE"/>
    <w:rsid w:val="00A1368B"/>
  </w:style>
  <w:style w:type="paragraph" w:customStyle="1" w:styleId="682C2AD5367B4808805C1352F0331AD0">
    <w:name w:val="682C2AD5367B4808805C1352F0331AD0"/>
    <w:rsid w:val="00A1368B"/>
  </w:style>
  <w:style w:type="paragraph" w:customStyle="1" w:styleId="A4442A14DD864098BC88A8DA20CD148D">
    <w:name w:val="A4442A14DD864098BC88A8DA20CD148D"/>
    <w:rsid w:val="00A1368B"/>
  </w:style>
  <w:style w:type="paragraph" w:customStyle="1" w:styleId="068319CFAE44414AA169B4DA552B81A2">
    <w:name w:val="068319CFAE44414AA169B4DA552B81A2"/>
    <w:rsid w:val="00A1368B"/>
  </w:style>
  <w:style w:type="paragraph" w:customStyle="1" w:styleId="453687E46B434ACE8FB3032B1FC82E98">
    <w:name w:val="453687E46B434ACE8FB3032B1FC82E98"/>
    <w:rsid w:val="00A1368B"/>
  </w:style>
  <w:style w:type="paragraph" w:customStyle="1" w:styleId="85B06594C49149668A91A650FBDC9E90">
    <w:name w:val="85B06594C49149668A91A650FBDC9E90"/>
    <w:rsid w:val="00A1368B"/>
  </w:style>
  <w:style w:type="paragraph" w:customStyle="1" w:styleId="DBA450D20E944DA8921D7409E24DCE75">
    <w:name w:val="DBA450D20E944DA8921D7409E24DCE75"/>
    <w:rsid w:val="00A1368B"/>
  </w:style>
  <w:style w:type="paragraph" w:customStyle="1" w:styleId="7D531AC8B23D44D499E48708C59BF796">
    <w:name w:val="7D531AC8B23D44D499E48708C59BF796"/>
    <w:rsid w:val="00A1368B"/>
  </w:style>
  <w:style w:type="paragraph" w:customStyle="1" w:styleId="FD62B689ECAD4871BF2A48CE5848C916">
    <w:name w:val="FD62B689ECAD4871BF2A48CE5848C916"/>
    <w:rsid w:val="00A1368B"/>
  </w:style>
  <w:style w:type="paragraph" w:customStyle="1" w:styleId="FC93A8DFDF6D41DA9F7D572F538DFFB8">
    <w:name w:val="FC93A8DFDF6D41DA9F7D572F538DFFB8"/>
    <w:rsid w:val="00A1368B"/>
  </w:style>
  <w:style w:type="paragraph" w:customStyle="1" w:styleId="4D3B4666E69F4BC4AEF270E835918552">
    <w:name w:val="4D3B4666E69F4BC4AEF270E835918552"/>
    <w:rsid w:val="00A1368B"/>
  </w:style>
  <w:style w:type="paragraph" w:customStyle="1" w:styleId="851654429229485D9D2CC9DEC852EC19">
    <w:name w:val="851654429229485D9D2CC9DEC852EC19"/>
    <w:rsid w:val="00A1368B"/>
  </w:style>
  <w:style w:type="paragraph" w:customStyle="1" w:styleId="2CBD530AF7CC4570B2B25BA5B9A91A3C">
    <w:name w:val="2CBD530AF7CC4570B2B25BA5B9A91A3C"/>
    <w:rsid w:val="00A1368B"/>
  </w:style>
  <w:style w:type="paragraph" w:customStyle="1" w:styleId="A51E117950224BFBB292E6E68D978A33">
    <w:name w:val="A51E117950224BFBB292E6E68D978A33"/>
    <w:rsid w:val="00A1368B"/>
  </w:style>
  <w:style w:type="paragraph" w:customStyle="1" w:styleId="B381C14EE03D4AC6990083F66010FF4D">
    <w:name w:val="B381C14EE03D4AC6990083F66010FF4D"/>
    <w:rsid w:val="00A1368B"/>
  </w:style>
  <w:style w:type="paragraph" w:customStyle="1" w:styleId="36361384E64144EAAEC1EFF37D7E5099">
    <w:name w:val="36361384E64144EAAEC1EFF37D7E5099"/>
    <w:rsid w:val="00A136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0.jpeg"/><Relationship Id="rId1" Type="http://schemas.openxmlformats.org/officeDocument/2006/relationships/image" Target="../media/image49.jpeg"/></Relationships>
</file>

<file path=word/theme/theme1.xml><?xml version="1.0" encoding="utf-8"?>
<a:theme xmlns:a="http://schemas.openxmlformats.org/drawingml/2006/main" name="Main Event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087A8F-6611-4BE5-BDC1-2ABBFFBD86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53EE85-2F73-4C62-B386-65058D3A25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8A1B16E3-4E8C-4292-8E49-AEDCFC6261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10</Pages>
  <Words>1824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2023-07-16T18:59:00Z</dcterms:created>
  <dcterms:modified xsi:type="dcterms:W3CDTF">2023-08-02T16:04:00Z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